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a-Siatka"/>
        <w:tblpPr w:leftFromText="141" w:rightFromText="141" w:horzAnchor="margin" w:tblpY="677"/>
        <w:tblW w:w="525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1928"/>
        <w:gridCol w:w="1968"/>
        <w:gridCol w:w="292"/>
        <w:gridCol w:w="1968"/>
      </w:tblGrid>
      <w:tr w:rsidR="000172E5" w:rsidRPr="004A66DF" w14:paraId="153ED546" w14:textId="77777777" w:rsidTr="23DACB0B">
        <w:tc>
          <w:tcPr>
            <w:tcW w:w="5000" w:type="pct"/>
            <w:gridSpan w:val="5"/>
            <w:shd w:val="clear" w:color="auto" w:fill="155078" w:themeFill="accent1"/>
            <w:vAlign w:val="bottom"/>
          </w:tcPr>
          <w:p w14:paraId="132BE00C" w14:textId="2C9370C6" w:rsidR="000172E5" w:rsidRPr="004A66DF" w:rsidRDefault="009003B9" w:rsidP="004A66DF">
            <w:pPr>
              <w:pStyle w:val="Nagwek1"/>
              <w:spacing w:before="0" w:after="0"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4A66DF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Dane o programie</w:t>
            </w:r>
          </w:p>
        </w:tc>
      </w:tr>
      <w:tr w:rsidR="000172E5" w:rsidRPr="004A66DF" w14:paraId="13A09E31" w14:textId="77777777" w:rsidTr="23DACB0B">
        <w:tc>
          <w:tcPr>
            <w:tcW w:w="1960" w:type="pct"/>
            <w:vAlign w:val="bottom"/>
          </w:tcPr>
          <w:p w14:paraId="268898A7" w14:textId="6322CB24" w:rsidR="000172E5" w:rsidRPr="004A66DF" w:rsidRDefault="009003B9" w:rsidP="23DACB0B">
            <w:pPr>
              <w:pStyle w:val="Wcicienormalne"/>
              <w:spacing w:before="0" w:line="276" w:lineRule="auto"/>
              <w:ind w:left="0"/>
              <w:rPr>
                <w:sz w:val="22"/>
                <w:szCs w:val="22"/>
              </w:rPr>
            </w:pPr>
            <w:r w:rsidRPr="23DACB0B">
              <w:rPr>
                <w:sz w:val="22"/>
                <w:szCs w:val="22"/>
              </w:rPr>
              <w:t>Tytuł</w:t>
            </w:r>
          </w:p>
        </w:tc>
        <w:tc>
          <w:tcPr>
            <w:tcW w:w="3040" w:type="pct"/>
            <w:gridSpan w:val="4"/>
            <w:tcBorders>
              <w:bottom w:val="single" w:sz="4" w:space="0" w:color="auto"/>
            </w:tcBorders>
            <w:vAlign w:val="bottom"/>
          </w:tcPr>
          <w:p w14:paraId="6154F750" w14:textId="77777777" w:rsidR="000172E5" w:rsidRPr="004A66DF" w:rsidRDefault="000172E5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8F3428" w:rsidRPr="004A66DF" w14:paraId="66766B41" w14:textId="77777777" w:rsidTr="23DACB0B">
        <w:tc>
          <w:tcPr>
            <w:tcW w:w="1960" w:type="pct"/>
            <w:vAlign w:val="bottom"/>
          </w:tcPr>
          <w:p w14:paraId="045BED41" w14:textId="0E6DBB8B" w:rsidR="008F3428" w:rsidRPr="004A66DF" w:rsidRDefault="008F3428" w:rsidP="00362E5C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</w:rPr>
            </w:pPr>
            <w:r w:rsidRPr="008F3428">
              <w:rPr>
                <w:rFonts w:cstheme="minorHAnsi"/>
                <w:sz w:val="22"/>
                <w:szCs w:val="22"/>
              </w:rPr>
              <w:t>Dziedzina kształcenia (kod ISCED)</w:t>
            </w:r>
          </w:p>
        </w:tc>
        <w:tc>
          <w:tcPr>
            <w:tcW w:w="3040" w:type="pct"/>
            <w:gridSpan w:val="4"/>
            <w:tcBorders>
              <w:bottom w:val="single" w:sz="4" w:space="0" w:color="auto"/>
            </w:tcBorders>
            <w:vAlign w:val="bottom"/>
          </w:tcPr>
          <w:p w14:paraId="55A99999" w14:textId="77777777" w:rsidR="008F3428" w:rsidRPr="004A66DF" w:rsidRDefault="008F3428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8F3428" w:rsidRPr="004A66DF" w14:paraId="4B389885" w14:textId="77777777" w:rsidTr="23DACB0B">
        <w:tc>
          <w:tcPr>
            <w:tcW w:w="1960" w:type="pct"/>
            <w:vAlign w:val="bottom"/>
          </w:tcPr>
          <w:p w14:paraId="769C7143" w14:textId="397D69BD" w:rsidR="008F3428" w:rsidRPr="004A66DF" w:rsidRDefault="008F3428" w:rsidP="00362E5C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Język wykładowy </w:t>
            </w:r>
          </w:p>
        </w:tc>
        <w:tc>
          <w:tcPr>
            <w:tcW w:w="3040" w:type="pct"/>
            <w:gridSpan w:val="4"/>
            <w:tcBorders>
              <w:bottom w:val="single" w:sz="4" w:space="0" w:color="auto"/>
            </w:tcBorders>
            <w:vAlign w:val="bottom"/>
          </w:tcPr>
          <w:p w14:paraId="6AB20A0E" w14:textId="77777777" w:rsidR="008F3428" w:rsidRPr="004A66DF" w:rsidRDefault="008F3428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8F3428" w:rsidRPr="004A66DF" w14:paraId="36FA1A1C" w14:textId="77777777" w:rsidTr="23DACB0B">
        <w:tc>
          <w:tcPr>
            <w:tcW w:w="1960" w:type="pct"/>
            <w:vAlign w:val="bottom"/>
          </w:tcPr>
          <w:p w14:paraId="3D5FD944" w14:textId="564C0B3A" w:rsidR="008F3428" w:rsidRDefault="008F3428" w:rsidP="00362E5C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Poziom kształcenia</w:t>
            </w:r>
          </w:p>
        </w:tc>
        <w:tc>
          <w:tcPr>
            <w:tcW w:w="3040" w:type="pct"/>
            <w:gridSpan w:val="4"/>
            <w:tcBorders>
              <w:bottom w:val="single" w:sz="4" w:space="0" w:color="auto"/>
            </w:tcBorders>
            <w:vAlign w:val="bottom"/>
          </w:tcPr>
          <w:p w14:paraId="211ED5BB" w14:textId="77777777" w:rsidR="008F3428" w:rsidRPr="004A66DF" w:rsidRDefault="008F3428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9003B9" w:rsidRPr="004A66DF" w14:paraId="3A20CD02" w14:textId="77777777" w:rsidTr="23DACB0B">
        <w:tc>
          <w:tcPr>
            <w:tcW w:w="1960" w:type="pct"/>
            <w:vAlign w:val="bottom"/>
          </w:tcPr>
          <w:p w14:paraId="1A009EFB" w14:textId="557E7A67" w:rsidR="009003B9" w:rsidRPr="004A66DF" w:rsidRDefault="009003B9" w:rsidP="00362E5C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</w:rPr>
            </w:pPr>
            <w:r w:rsidRPr="004A66DF">
              <w:rPr>
                <w:rFonts w:cstheme="minorHAnsi"/>
                <w:sz w:val="22"/>
                <w:szCs w:val="22"/>
              </w:rPr>
              <w:t>Uczelnie partnerzy</w:t>
            </w:r>
            <w:r w:rsidR="003A2129">
              <w:rPr>
                <w:rFonts w:cstheme="minorHAnsi"/>
                <w:sz w:val="22"/>
                <w:szCs w:val="22"/>
              </w:rPr>
              <w:t xml:space="preserve"> </w:t>
            </w:r>
            <w:r w:rsidR="0059497B">
              <w:rPr>
                <w:rFonts w:cstheme="minorHAnsi"/>
                <w:sz w:val="22"/>
                <w:szCs w:val="22"/>
              </w:rPr>
              <w:t>– pełne nazwy wraz z</w:t>
            </w:r>
            <w:r w:rsidR="00362E5C">
              <w:rPr>
                <w:rFonts w:cstheme="minorHAnsi"/>
                <w:sz w:val="22"/>
                <w:szCs w:val="22"/>
              </w:rPr>
              <w:t> </w:t>
            </w:r>
            <w:r w:rsidR="0059497B">
              <w:rPr>
                <w:rFonts w:cstheme="minorHAnsi"/>
                <w:sz w:val="22"/>
                <w:szCs w:val="22"/>
              </w:rPr>
              <w:t>kodami Erasmus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9245CA7" w14:textId="77777777" w:rsidR="009003B9" w:rsidRPr="004A66DF" w:rsidRDefault="009003B9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032E63" w14:textId="74033535" w:rsidR="009003B9" w:rsidRPr="004A66DF" w:rsidRDefault="009003B9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DFD5FB" w14:textId="293B27C0" w:rsidR="009003B9" w:rsidRPr="004A66DF" w:rsidRDefault="009003B9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644F33" w:rsidRPr="004A66DF" w14:paraId="17D1CB93" w14:textId="77777777" w:rsidTr="23DACB0B">
        <w:tc>
          <w:tcPr>
            <w:tcW w:w="1960" w:type="pct"/>
            <w:vAlign w:val="bottom"/>
          </w:tcPr>
          <w:p w14:paraId="163803A6" w14:textId="77777777" w:rsidR="00644F33" w:rsidRPr="004A66DF" w:rsidRDefault="00644F33" w:rsidP="004A66DF">
            <w:pPr>
              <w:pStyle w:val="Wcicienormalne"/>
              <w:spacing w:before="0" w:line="276" w:lineRule="auto"/>
              <w:ind w:left="0" w:right="-5024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DF0A8AE" w14:textId="16B2669D" w:rsidR="00644F33" w:rsidRPr="004A66DF" w:rsidRDefault="00644F33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840FF4" w14:textId="77777777" w:rsidR="00644F33" w:rsidRPr="004A66DF" w:rsidRDefault="00644F33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964B71E" w14:textId="77777777" w:rsidR="00644F33" w:rsidRPr="004A66DF" w:rsidRDefault="00644F33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9003B9" w:rsidRPr="004A66DF" w14:paraId="1E0ACF2B" w14:textId="77777777" w:rsidTr="23DACB0B">
        <w:tc>
          <w:tcPr>
            <w:tcW w:w="1960" w:type="pct"/>
            <w:vAlign w:val="bottom"/>
          </w:tcPr>
          <w:p w14:paraId="541BD22E" w14:textId="1F3D6EA3" w:rsidR="009003B9" w:rsidRPr="004A66DF" w:rsidRDefault="009003B9" w:rsidP="004A66DF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5B08D9" w14:textId="77777777" w:rsidR="009003B9" w:rsidRPr="004A66DF" w:rsidRDefault="009003B9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6F5A61" w14:textId="77777777" w:rsidR="009003B9" w:rsidRPr="004A66DF" w:rsidRDefault="009003B9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EB0425" w14:textId="77777777" w:rsidR="009003B9" w:rsidRPr="004A66DF" w:rsidRDefault="009003B9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E04C36" w:rsidRPr="004A66DF" w14:paraId="4E06D7C3" w14:textId="77777777" w:rsidTr="23DACB0B">
        <w:tc>
          <w:tcPr>
            <w:tcW w:w="1960" w:type="pct"/>
            <w:vAlign w:val="bottom"/>
          </w:tcPr>
          <w:p w14:paraId="6D2BF10A" w14:textId="625592EC" w:rsidR="00E04C36" w:rsidRPr="004A66DF" w:rsidRDefault="00E04C36" w:rsidP="004A66DF">
            <w:pPr>
              <w:pStyle w:val="Wcicienormalne"/>
              <w:spacing w:before="0" w:line="276" w:lineRule="auto"/>
              <w:ind w:left="35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CAEC64" w14:textId="50121FAA" w:rsidR="00E04C36" w:rsidRPr="004A66DF" w:rsidRDefault="00E04C36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8DB9791" w14:textId="3A1D348E" w:rsidR="00E04C36" w:rsidRPr="004A66DF" w:rsidRDefault="00E04C36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B5243FB" w14:textId="3BF96DEC" w:rsidR="00E04C36" w:rsidRPr="004A66DF" w:rsidRDefault="00E04C36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1E5182" w:rsidRPr="004A66DF" w14:paraId="76414B72" w14:textId="77777777" w:rsidTr="23DACB0B">
        <w:tc>
          <w:tcPr>
            <w:tcW w:w="1960" w:type="pct"/>
            <w:vAlign w:val="bottom"/>
          </w:tcPr>
          <w:p w14:paraId="6D8E23E9" w14:textId="467CAE4C" w:rsidR="001E5182" w:rsidRPr="004A66DF" w:rsidRDefault="001E5182" w:rsidP="004A66DF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10481C8" w14:textId="77777777" w:rsidR="001E5182" w:rsidRPr="004A66DF" w:rsidRDefault="001E5182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F38AEF" w14:textId="77777777" w:rsidR="001E5182" w:rsidRPr="004A66DF" w:rsidRDefault="001E5182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25ABEC" w14:textId="77777777" w:rsidR="001E5182" w:rsidRPr="004A66DF" w:rsidRDefault="001E5182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9003B9" w:rsidRPr="004A66DF" w14:paraId="0CFEE819" w14:textId="77777777" w:rsidTr="23DACB0B">
        <w:tc>
          <w:tcPr>
            <w:tcW w:w="1960" w:type="pct"/>
            <w:vAlign w:val="bottom"/>
          </w:tcPr>
          <w:p w14:paraId="731D5806" w14:textId="239F0D83" w:rsidR="009003B9" w:rsidRPr="004A66DF" w:rsidRDefault="001E5182" w:rsidP="00362E5C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</w:rPr>
            </w:pPr>
            <w:r w:rsidRPr="004A66DF">
              <w:rPr>
                <w:rFonts w:cstheme="minorHAnsi"/>
                <w:sz w:val="22"/>
                <w:szCs w:val="22"/>
              </w:rPr>
              <w:t>Miejscowość</w:t>
            </w:r>
            <w:r w:rsidR="0059497B">
              <w:rPr>
                <w:rFonts w:cstheme="minorHAnsi"/>
                <w:sz w:val="22"/>
                <w:szCs w:val="22"/>
              </w:rPr>
              <w:t xml:space="preserve"> i</w:t>
            </w:r>
            <w:r w:rsidRPr="004A66DF">
              <w:rPr>
                <w:rFonts w:cstheme="minorHAnsi"/>
                <w:sz w:val="22"/>
                <w:szCs w:val="22"/>
              </w:rPr>
              <w:t xml:space="preserve"> kraj fizycznej mobilności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C6D098" w14:textId="77777777" w:rsidR="009003B9" w:rsidRPr="004A66DF" w:rsidRDefault="009003B9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3D3F25" w14:textId="77777777" w:rsidR="009003B9" w:rsidRPr="004A66DF" w:rsidRDefault="009003B9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5AC45D0" w14:textId="77777777" w:rsidR="009003B9" w:rsidRPr="004A66DF" w:rsidRDefault="009003B9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514BA7" w:rsidRPr="004A66DF" w14:paraId="0EF3A58D" w14:textId="77777777" w:rsidTr="23DACB0B">
        <w:tc>
          <w:tcPr>
            <w:tcW w:w="1960" w:type="pct"/>
            <w:vAlign w:val="bottom"/>
          </w:tcPr>
          <w:p w14:paraId="0EE97EF1" w14:textId="3837685C" w:rsidR="009003B9" w:rsidRPr="004A66DF" w:rsidRDefault="009003B9" w:rsidP="004A66DF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</w:rPr>
            </w:pPr>
            <w:r w:rsidRPr="004A66DF">
              <w:rPr>
                <w:rFonts w:cstheme="minorHAnsi"/>
                <w:sz w:val="22"/>
                <w:szCs w:val="22"/>
              </w:rPr>
              <w:t xml:space="preserve">Daty trwania </w:t>
            </w:r>
            <w:r w:rsidRPr="004A66DF">
              <w:rPr>
                <w:rFonts w:cstheme="minorHAnsi"/>
                <w:b/>
                <w:sz w:val="22"/>
                <w:szCs w:val="22"/>
              </w:rPr>
              <w:t>fizycznej</w:t>
            </w:r>
            <w:r w:rsidRPr="004A66DF">
              <w:rPr>
                <w:rFonts w:cstheme="minorHAnsi"/>
                <w:sz w:val="22"/>
                <w:szCs w:val="22"/>
              </w:rPr>
              <w:t xml:space="preserve"> mobilności </w:t>
            </w:r>
          </w:p>
          <w:p w14:paraId="588955CD" w14:textId="02BFB0AD" w:rsidR="00514BA7" w:rsidRPr="004A66DF" w:rsidRDefault="009003B9" w:rsidP="004A66DF">
            <w:pPr>
              <w:pStyle w:val="Wcicienormalne"/>
              <w:spacing w:before="0" w:line="276" w:lineRule="auto"/>
              <w:ind w:left="35"/>
              <w:rPr>
                <w:rFonts w:cstheme="minorHAnsi"/>
                <w:sz w:val="22"/>
                <w:szCs w:val="22"/>
              </w:rPr>
            </w:pPr>
            <w:r w:rsidRPr="004A66DF">
              <w:rPr>
                <w:rFonts w:cstheme="minorHAnsi"/>
                <w:sz w:val="22"/>
                <w:szCs w:val="22"/>
              </w:rPr>
              <w:t>(min. 5 dni)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F31CB6" w14:textId="77777777" w:rsidR="00514BA7" w:rsidRPr="004A66DF" w:rsidRDefault="00514BA7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DA1388D" w14:textId="77777777" w:rsidR="00514BA7" w:rsidRPr="004A66DF" w:rsidRDefault="00514BA7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AD35BF" w14:textId="69845664" w:rsidR="00514BA7" w:rsidRPr="004A66DF" w:rsidRDefault="00514BA7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13700A" w:rsidRPr="004A66DF" w14:paraId="16B3576F" w14:textId="77777777" w:rsidTr="23DACB0B">
        <w:tc>
          <w:tcPr>
            <w:tcW w:w="1960" w:type="pct"/>
            <w:vAlign w:val="bottom"/>
          </w:tcPr>
          <w:p w14:paraId="2CBEAB62" w14:textId="6F261B79" w:rsidR="0013700A" w:rsidRPr="004A66DF" w:rsidRDefault="0013700A" w:rsidP="004A66DF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Opis aktywności realizowanych w trakcie mobilności fizycznej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9C18886" w14:textId="77777777" w:rsidR="0013700A" w:rsidRPr="004A66DF" w:rsidRDefault="0013700A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09F3FD2" w14:textId="77777777" w:rsidR="0013700A" w:rsidRPr="004A66DF" w:rsidRDefault="0013700A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860052C" w14:textId="77777777" w:rsidR="0013700A" w:rsidRPr="004A66DF" w:rsidRDefault="0013700A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0172E5" w:rsidRPr="004A66DF" w14:paraId="31F4B6C5" w14:textId="77777777" w:rsidTr="23DACB0B">
        <w:tc>
          <w:tcPr>
            <w:tcW w:w="1960" w:type="pct"/>
            <w:vAlign w:val="bottom"/>
          </w:tcPr>
          <w:p w14:paraId="3422B870" w14:textId="537F6993" w:rsidR="000172E5" w:rsidRPr="004A66DF" w:rsidRDefault="009003B9" w:rsidP="004A66DF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</w:rPr>
            </w:pPr>
            <w:r w:rsidRPr="004A66DF">
              <w:rPr>
                <w:rFonts w:cstheme="minorHAnsi"/>
                <w:sz w:val="22"/>
                <w:szCs w:val="22"/>
              </w:rPr>
              <w:t>Daty trwania</w:t>
            </w:r>
            <w:r w:rsidRPr="004A66DF">
              <w:rPr>
                <w:rFonts w:cstheme="minorHAnsi"/>
                <w:b/>
                <w:sz w:val="22"/>
                <w:szCs w:val="22"/>
              </w:rPr>
              <w:t xml:space="preserve"> wirtualnej</w:t>
            </w:r>
            <w:r w:rsidRPr="004A66DF">
              <w:rPr>
                <w:rFonts w:cstheme="minorHAnsi"/>
                <w:sz w:val="22"/>
                <w:szCs w:val="22"/>
              </w:rPr>
              <w:t xml:space="preserve"> mobilności (element obowiązkowy)</w:t>
            </w:r>
          </w:p>
        </w:tc>
        <w:tc>
          <w:tcPr>
            <w:tcW w:w="3040" w:type="pct"/>
            <w:gridSpan w:val="4"/>
            <w:tcBorders>
              <w:bottom w:val="single" w:sz="4" w:space="0" w:color="auto"/>
            </w:tcBorders>
            <w:vAlign w:val="bottom"/>
          </w:tcPr>
          <w:p w14:paraId="330A6C97" w14:textId="77777777" w:rsidR="000172E5" w:rsidRPr="004A66DF" w:rsidRDefault="000172E5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13700A" w:rsidRPr="004A66DF" w14:paraId="6B82B501" w14:textId="77777777" w:rsidTr="23DACB0B">
        <w:tc>
          <w:tcPr>
            <w:tcW w:w="1960" w:type="pct"/>
            <w:vAlign w:val="bottom"/>
          </w:tcPr>
          <w:p w14:paraId="427CDC2F" w14:textId="4CDBCFDC" w:rsidR="0013700A" w:rsidRDefault="0013700A" w:rsidP="004A66DF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Opis aktywności realizowanych w trakcie mobilności wirtualnej</w:t>
            </w:r>
          </w:p>
        </w:tc>
        <w:tc>
          <w:tcPr>
            <w:tcW w:w="3040" w:type="pct"/>
            <w:gridSpan w:val="4"/>
            <w:tcBorders>
              <w:bottom w:val="single" w:sz="4" w:space="0" w:color="auto"/>
            </w:tcBorders>
            <w:vAlign w:val="bottom"/>
          </w:tcPr>
          <w:p w14:paraId="4B17CF90" w14:textId="77777777" w:rsidR="0013700A" w:rsidRPr="004A66DF" w:rsidRDefault="0013700A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8F3428" w:rsidRPr="004A66DF" w14:paraId="75F4B3AF" w14:textId="77777777" w:rsidTr="23DACB0B">
        <w:tc>
          <w:tcPr>
            <w:tcW w:w="1960" w:type="pct"/>
            <w:vAlign w:val="bottom"/>
          </w:tcPr>
          <w:p w14:paraId="17EFB45D" w14:textId="2B0C91A7" w:rsidR="008F3428" w:rsidRDefault="008F3428" w:rsidP="004A66DF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Liczba uczestników </w:t>
            </w:r>
            <w:r w:rsidR="00362E5C">
              <w:rPr>
                <w:rFonts w:cstheme="minorHAnsi"/>
                <w:sz w:val="22"/>
                <w:szCs w:val="22"/>
              </w:rPr>
              <w:t xml:space="preserve">i ich profil (student, doktorant, pracownik) </w:t>
            </w:r>
            <w:r>
              <w:rPr>
                <w:rFonts w:cstheme="minorHAnsi"/>
                <w:sz w:val="22"/>
                <w:szCs w:val="22"/>
              </w:rPr>
              <w:t>spoza kraju instytucji mobilności fizycznej</w:t>
            </w:r>
          </w:p>
        </w:tc>
        <w:tc>
          <w:tcPr>
            <w:tcW w:w="3040" w:type="pct"/>
            <w:gridSpan w:val="4"/>
            <w:tcBorders>
              <w:bottom w:val="single" w:sz="4" w:space="0" w:color="auto"/>
            </w:tcBorders>
            <w:vAlign w:val="bottom"/>
          </w:tcPr>
          <w:p w14:paraId="61E6FFEB" w14:textId="77777777" w:rsidR="008F3428" w:rsidRPr="004A66DF" w:rsidRDefault="008F3428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0172E5" w:rsidRPr="004A66DF" w14:paraId="70EDD285" w14:textId="77777777" w:rsidTr="23DACB0B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14147C36" w14:textId="77777777" w:rsidR="000172E5" w:rsidRPr="005738A6" w:rsidRDefault="000172E5" w:rsidP="004A66DF">
            <w:pPr>
              <w:spacing w:before="0" w:line="276" w:lineRule="auto"/>
              <w:rPr>
                <w:rFonts w:cstheme="minorHAnsi"/>
                <w:b/>
                <w:sz w:val="10"/>
                <w:szCs w:val="10"/>
              </w:rPr>
            </w:pPr>
          </w:p>
        </w:tc>
      </w:tr>
      <w:tr w:rsidR="000172E5" w:rsidRPr="004A66DF" w14:paraId="447FEB76" w14:textId="77777777" w:rsidTr="23DACB0B">
        <w:tc>
          <w:tcPr>
            <w:tcW w:w="5000" w:type="pct"/>
            <w:gridSpan w:val="5"/>
            <w:shd w:val="clear" w:color="auto" w:fill="155078" w:themeFill="accent1"/>
            <w:vAlign w:val="bottom"/>
          </w:tcPr>
          <w:p w14:paraId="6EB22D47" w14:textId="34AD7DB5" w:rsidR="000172E5" w:rsidRPr="004A66DF" w:rsidRDefault="00CF3C39" w:rsidP="004A66DF">
            <w:pPr>
              <w:pStyle w:val="Nagwek1"/>
              <w:spacing w:before="0" w:after="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A66DF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Dane</w:t>
            </w:r>
            <w:r w:rsidR="001E5182" w:rsidRPr="004A66DF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 xml:space="preserve"> dot. organizacji po stronie U</w:t>
            </w:r>
            <w:r w:rsidR="00014321" w:rsidRPr="004A66DF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S</w:t>
            </w:r>
          </w:p>
        </w:tc>
      </w:tr>
      <w:tr w:rsidR="000172E5" w:rsidRPr="004A66DF" w14:paraId="0F067F07" w14:textId="77777777" w:rsidTr="23DACB0B">
        <w:tc>
          <w:tcPr>
            <w:tcW w:w="1960" w:type="pct"/>
            <w:vAlign w:val="bottom"/>
          </w:tcPr>
          <w:p w14:paraId="7A78F2A4" w14:textId="26BAF40B" w:rsidR="000172E5" w:rsidRPr="004A66DF" w:rsidRDefault="001E5182" w:rsidP="003A2129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</w:rPr>
            </w:pPr>
            <w:r w:rsidRPr="004A66DF">
              <w:rPr>
                <w:rFonts w:cstheme="minorHAnsi"/>
                <w:sz w:val="22"/>
                <w:szCs w:val="22"/>
              </w:rPr>
              <w:t>Nazwa jednostki U</w:t>
            </w:r>
            <w:r w:rsidR="004A66DF" w:rsidRPr="004A66DF">
              <w:rPr>
                <w:rFonts w:cstheme="minorHAnsi"/>
                <w:sz w:val="22"/>
                <w:szCs w:val="22"/>
              </w:rPr>
              <w:t>S</w:t>
            </w:r>
          </w:p>
        </w:tc>
        <w:tc>
          <w:tcPr>
            <w:tcW w:w="3040" w:type="pct"/>
            <w:gridSpan w:val="4"/>
            <w:tcBorders>
              <w:bottom w:val="single" w:sz="4" w:space="0" w:color="auto"/>
            </w:tcBorders>
            <w:vAlign w:val="bottom"/>
          </w:tcPr>
          <w:p w14:paraId="0D01898C" w14:textId="77777777" w:rsidR="000172E5" w:rsidRPr="004A66DF" w:rsidRDefault="000172E5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0172E5" w:rsidRPr="004A66DF" w14:paraId="45CB8BE9" w14:textId="77777777" w:rsidTr="23DACB0B">
        <w:tc>
          <w:tcPr>
            <w:tcW w:w="1960" w:type="pct"/>
            <w:vAlign w:val="bottom"/>
          </w:tcPr>
          <w:p w14:paraId="0743E7BE" w14:textId="181C074F" w:rsidR="000172E5" w:rsidRPr="004A66DF" w:rsidRDefault="001E5182" w:rsidP="004A66DF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</w:rPr>
            </w:pPr>
            <w:r w:rsidRPr="004A66DF">
              <w:rPr>
                <w:rFonts w:cstheme="minorHAnsi"/>
                <w:sz w:val="22"/>
                <w:szCs w:val="22"/>
              </w:rPr>
              <w:t>Osoba odpowiedzialna za organizację</w:t>
            </w:r>
            <w:r w:rsidR="00F330B9" w:rsidRPr="004A66DF">
              <w:rPr>
                <w:rFonts w:cstheme="minorHAnsi"/>
                <w:sz w:val="22"/>
                <w:szCs w:val="22"/>
              </w:rPr>
              <w:t xml:space="preserve"> wyjazdu na BIP</w:t>
            </w:r>
            <w:r w:rsidR="0071536B" w:rsidRPr="004A66DF">
              <w:rPr>
                <w:rFonts w:cstheme="minorHAnsi"/>
                <w:sz w:val="22"/>
                <w:szCs w:val="22"/>
              </w:rPr>
              <w:t xml:space="preserve"> (imię, nazwisko, tel., e-</w:t>
            </w:r>
            <w:r w:rsidRPr="004A66DF">
              <w:rPr>
                <w:rFonts w:cstheme="minorHAnsi"/>
                <w:sz w:val="22"/>
                <w:szCs w:val="22"/>
              </w:rPr>
              <w:t>mail)</w:t>
            </w:r>
          </w:p>
        </w:tc>
        <w:tc>
          <w:tcPr>
            <w:tcW w:w="304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1E2057" w14:textId="0B0A516C" w:rsidR="000172E5" w:rsidRPr="004A66DF" w:rsidRDefault="000172E5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5D7A1A" w:rsidRPr="004A66DF" w14:paraId="504A54EB" w14:textId="77777777" w:rsidTr="23DACB0B">
        <w:tc>
          <w:tcPr>
            <w:tcW w:w="1960" w:type="pct"/>
            <w:vAlign w:val="bottom"/>
          </w:tcPr>
          <w:p w14:paraId="281DBF9D" w14:textId="2F3925D9" w:rsidR="005D7A1A" w:rsidRPr="004A66DF" w:rsidRDefault="005D7A1A" w:rsidP="004A66DF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Wkład własny US – opis ew. wkładów US do organizacji BIP (wraz ze źródłem finansowania, jeśli dotyczy) </w:t>
            </w:r>
          </w:p>
        </w:tc>
        <w:tc>
          <w:tcPr>
            <w:tcW w:w="304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84CAB0A" w14:textId="77777777" w:rsidR="005D7A1A" w:rsidRPr="004A66DF" w:rsidRDefault="005D7A1A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0172E5" w:rsidRPr="004A66DF" w14:paraId="2DEBE5F9" w14:textId="77777777" w:rsidTr="23DACB0B">
        <w:tc>
          <w:tcPr>
            <w:tcW w:w="1960" w:type="pct"/>
            <w:vAlign w:val="bottom"/>
          </w:tcPr>
          <w:p w14:paraId="2CC34F79" w14:textId="0F94ED4D" w:rsidR="000172E5" w:rsidRPr="004A66DF" w:rsidRDefault="001E5182" w:rsidP="004A66DF">
            <w:pPr>
              <w:pStyle w:val="Wcicienormalne"/>
              <w:spacing w:before="0" w:line="276" w:lineRule="auto"/>
              <w:ind w:left="35"/>
              <w:rPr>
                <w:rFonts w:cstheme="minorHAnsi"/>
                <w:sz w:val="22"/>
                <w:szCs w:val="22"/>
              </w:rPr>
            </w:pPr>
            <w:r w:rsidRPr="004A66DF">
              <w:rPr>
                <w:rFonts w:cstheme="minorHAnsi"/>
                <w:sz w:val="22"/>
                <w:szCs w:val="22"/>
              </w:rPr>
              <w:t>Planowana liczba studentów/doktorantów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CCA906" w14:textId="77777777" w:rsidR="000172E5" w:rsidRPr="004A66DF" w:rsidRDefault="000172E5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gridSpan w:val="2"/>
            <w:tcBorders>
              <w:top w:val="single" w:sz="4" w:space="0" w:color="auto"/>
            </w:tcBorders>
            <w:vAlign w:val="bottom"/>
          </w:tcPr>
          <w:p w14:paraId="557D43BD" w14:textId="0BFE612E" w:rsidR="000172E5" w:rsidRPr="004A66DF" w:rsidRDefault="001E5182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  <w:r w:rsidRPr="004A66DF">
              <w:rPr>
                <w:rFonts w:cstheme="minorHAnsi"/>
                <w:sz w:val="22"/>
                <w:szCs w:val="22"/>
              </w:rPr>
              <w:t>Planowana liczba pracowników</w:t>
            </w: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9C8D77" w14:textId="77777777" w:rsidR="000172E5" w:rsidRPr="004A66DF" w:rsidRDefault="000172E5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CD5215" w:rsidRPr="004A66DF" w14:paraId="59E0F47B" w14:textId="77777777" w:rsidTr="23DACB0B">
        <w:tc>
          <w:tcPr>
            <w:tcW w:w="1960" w:type="pct"/>
            <w:vAlign w:val="bottom"/>
          </w:tcPr>
          <w:p w14:paraId="1BE0CF36" w14:textId="0D182788" w:rsidR="00CD5215" w:rsidRPr="004A66DF" w:rsidRDefault="00865731" w:rsidP="004A66DF">
            <w:pPr>
              <w:pStyle w:val="Wcicienormalne"/>
              <w:spacing w:before="0" w:line="276" w:lineRule="auto"/>
              <w:ind w:left="35"/>
              <w:rPr>
                <w:rFonts w:cstheme="minorHAnsi"/>
                <w:sz w:val="22"/>
                <w:szCs w:val="22"/>
              </w:rPr>
            </w:pPr>
            <w:r w:rsidRPr="004A66DF">
              <w:rPr>
                <w:rFonts w:cstheme="minorHAnsi"/>
                <w:sz w:val="22"/>
                <w:szCs w:val="22"/>
              </w:rPr>
              <w:t xml:space="preserve">Liczba punktów ECTS, które będą przyznane </w:t>
            </w:r>
            <w:r w:rsidR="00F330B9" w:rsidRPr="004A66DF">
              <w:rPr>
                <w:rFonts w:cstheme="minorHAnsi"/>
                <w:sz w:val="22"/>
                <w:szCs w:val="22"/>
              </w:rPr>
              <w:t>studentom/doktorantom</w:t>
            </w:r>
            <w:r w:rsidR="006A2677" w:rsidRPr="004A66DF">
              <w:rPr>
                <w:rFonts w:cstheme="minorHAnsi"/>
                <w:sz w:val="22"/>
                <w:szCs w:val="22"/>
              </w:rPr>
              <w:t xml:space="preserve"> </w:t>
            </w:r>
            <w:r w:rsidRPr="004A66DF">
              <w:rPr>
                <w:rFonts w:cstheme="minorHAnsi"/>
                <w:sz w:val="22"/>
                <w:szCs w:val="22"/>
              </w:rPr>
              <w:t>(min.</w:t>
            </w:r>
            <w:r w:rsidR="006A2677" w:rsidRPr="004A66DF">
              <w:rPr>
                <w:rFonts w:cstheme="minorHAnsi"/>
                <w:sz w:val="22"/>
                <w:szCs w:val="22"/>
              </w:rPr>
              <w:t xml:space="preserve"> </w:t>
            </w:r>
            <w:r w:rsidRPr="004A66DF">
              <w:rPr>
                <w:rFonts w:cstheme="minorHAnsi"/>
                <w:sz w:val="22"/>
                <w:szCs w:val="22"/>
              </w:rPr>
              <w:t>3)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907E296" w14:textId="77777777" w:rsidR="00CD5215" w:rsidRPr="004A66DF" w:rsidRDefault="00CD5215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gridSpan w:val="2"/>
            <w:vAlign w:val="bottom"/>
          </w:tcPr>
          <w:p w14:paraId="1E8C7AEC" w14:textId="77777777" w:rsidR="00CD5215" w:rsidRPr="004A66DF" w:rsidRDefault="00CD5215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vAlign w:val="bottom"/>
          </w:tcPr>
          <w:p w14:paraId="5FAF0F0B" w14:textId="310CF460" w:rsidR="00CD5215" w:rsidRPr="004A66DF" w:rsidRDefault="00CD5215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5738A6" w:rsidRPr="004A66DF" w14:paraId="5EECEF88" w14:textId="77777777" w:rsidTr="005738A6">
        <w:tc>
          <w:tcPr>
            <w:tcW w:w="5000" w:type="pct"/>
            <w:gridSpan w:val="5"/>
            <w:shd w:val="clear" w:color="auto" w:fill="auto"/>
            <w:vAlign w:val="bottom"/>
          </w:tcPr>
          <w:p w14:paraId="2E5DC8CB" w14:textId="77777777" w:rsidR="005738A6" w:rsidRPr="005738A6" w:rsidRDefault="005738A6" w:rsidP="004A66DF">
            <w:pPr>
              <w:spacing w:before="0" w:line="276" w:lineRule="auto"/>
              <w:rPr>
                <w:rFonts w:cstheme="minorHAnsi"/>
                <w:sz w:val="10"/>
                <w:szCs w:val="10"/>
              </w:rPr>
            </w:pPr>
          </w:p>
        </w:tc>
      </w:tr>
      <w:tr w:rsidR="00712481" w:rsidRPr="004A66DF" w14:paraId="140FB0F9" w14:textId="77777777" w:rsidTr="23DACB0B">
        <w:trPr>
          <w:trHeight w:val="284"/>
        </w:trPr>
        <w:tc>
          <w:tcPr>
            <w:tcW w:w="1960" w:type="pct"/>
            <w:shd w:val="clear" w:color="auto" w:fill="155078" w:themeFill="accent1"/>
            <w:vAlign w:val="bottom"/>
          </w:tcPr>
          <w:p w14:paraId="1EA35A5D" w14:textId="306BE628" w:rsidR="00712481" w:rsidRPr="004A66DF" w:rsidRDefault="00865731" w:rsidP="004A66DF">
            <w:pPr>
              <w:pStyle w:val="Wcicienormalne"/>
              <w:spacing w:before="0" w:line="276" w:lineRule="auto"/>
              <w:ind w:left="35"/>
              <w:rPr>
                <w:rFonts w:cstheme="minorHAnsi"/>
                <w:sz w:val="22"/>
                <w:szCs w:val="22"/>
              </w:rPr>
            </w:pPr>
            <w:r w:rsidRPr="004A66DF">
              <w:rPr>
                <w:rFonts w:cstheme="minorHAnsi"/>
                <w:color w:val="FFFFFF" w:themeColor="background1"/>
                <w:sz w:val="22"/>
                <w:szCs w:val="22"/>
              </w:rPr>
              <w:t>PODPISY</w:t>
            </w:r>
          </w:p>
        </w:tc>
        <w:tc>
          <w:tcPr>
            <w:tcW w:w="952" w:type="pct"/>
            <w:tcBorders>
              <w:top w:val="single" w:sz="4" w:space="0" w:color="auto"/>
            </w:tcBorders>
            <w:shd w:val="clear" w:color="auto" w:fill="155078" w:themeFill="accent1"/>
            <w:vAlign w:val="bottom"/>
          </w:tcPr>
          <w:p w14:paraId="7BCE5C4D" w14:textId="77777777" w:rsidR="00712481" w:rsidRPr="004A66DF" w:rsidRDefault="00712481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gridSpan w:val="2"/>
            <w:tcBorders>
              <w:top w:val="single" w:sz="4" w:space="0" w:color="auto"/>
            </w:tcBorders>
            <w:shd w:val="clear" w:color="auto" w:fill="155078" w:themeFill="accent1"/>
            <w:vAlign w:val="bottom"/>
          </w:tcPr>
          <w:p w14:paraId="36B7F0DB" w14:textId="77777777" w:rsidR="00712481" w:rsidRPr="004A66DF" w:rsidRDefault="00712481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</w:tcBorders>
            <w:shd w:val="clear" w:color="auto" w:fill="155078" w:themeFill="accent1"/>
            <w:vAlign w:val="bottom"/>
          </w:tcPr>
          <w:p w14:paraId="499FD734" w14:textId="77777777" w:rsidR="00712481" w:rsidRPr="004A66DF" w:rsidRDefault="00712481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4A66DF" w:rsidRPr="004A66DF" w14:paraId="42A22CF2" w14:textId="77777777" w:rsidTr="23DACB0B">
        <w:trPr>
          <w:gridAfter w:val="2"/>
          <w:wAfter w:w="1116" w:type="pct"/>
        </w:trPr>
        <w:tc>
          <w:tcPr>
            <w:tcW w:w="1960" w:type="pct"/>
            <w:vAlign w:val="bottom"/>
          </w:tcPr>
          <w:p w14:paraId="0A53AA3D" w14:textId="090C92A4" w:rsidR="004A66DF" w:rsidRPr="004A66DF" w:rsidRDefault="004A66DF" w:rsidP="004A66DF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</w:rPr>
            </w:pPr>
            <w:r w:rsidRPr="004A66DF">
              <w:rPr>
                <w:rFonts w:cstheme="minorHAnsi"/>
                <w:sz w:val="22"/>
                <w:szCs w:val="22"/>
              </w:rPr>
              <w:t>Podpis osoby odpowiedzialnej za organizację BIP</w:t>
            </w:r>
            <w:r>
              <w:rPr>
                <w:rFonts w:cstheme="minorHAnsi"/>
                <w:sz w:val="22"/>
                <w:szCs w:val="22"/>
              </w:rPr>
              <w:t xml:space="preserve"> ze strony US</w:t>
            </w:r>
          </w:p>
        </w:tc>
        <w:tc>
          <w:tcPr>
            <w:tcW w:w="952" w:type="pct"/>
            <w:tcBorders>
              <w:bottom w:val="single" w:sz="4" w:space="0" w:color="auto"/>
            </w:tcBorders>
            <w:vAlign w:val="bottom"/>
          </w:tcPr>
          <w:p w14:paraId="46B6A8D9" w14:textId="77777777" w:rsidR="004A66DF" w:rsidRPr="004A66DF" w:rsidRDefault="004A66DF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vAlign w:val="bottom"/>
          </w:tcPr>
          <w:p w14:paraId="6C137CA8" w14:textId="77777777" w:rsidR="004A66DF" w:rsidRPr="004A66DF" w:rsidRDefault="004A66DF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404C0B" w:rsidRPr="004A66DF" w14:paraId="718C0324" w14:textId="77777777" w:rsidTr="23DACB0B">
        <w:tc>
          <w:tcPr>
            <w:tcW w:w="1960" w:type="pct"/>
            <w:vAlign w:val="bottom"/>
          </w:tcPr>
          <w:p w14:paraId="3726A9F5" w14:textId="1DB7440C" w:rsidR="00404C0B" w:rsidRPr="004A66DF" w:rsidRDefault="00404C0B" w:rsidP="004A66DF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</w:rPr>
            </w:pPr>
            <w:r w:rsidRPr="004A66DF">
              <w:rPr>
                <w:rFonts w:cstheme="minorHAnsi"/>
                <w:sz w:val="22"/>
                <w:szCs w:val="22"/>
              </w:rPr>
              <w:t xml:space="preserve">Podpis koordynatora </w:t>
            </w:r>
            <w:r w:rsidR="004A66DF">
              <w:rPr>
                <w:rFonts w:cstheme="minorHAnsi"/>
                <w:sz w:val="22"/>
                <w:szCs w:val="22"/>
              </w:rPr>
              <w:t>ds. wymiany międzynarodowej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152F3BE" w14:textId="77777777" w:rsidR="00404C0B" w:rsidRPr="004A66DF" w:rsidRDefault="00404C0B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gridSpan w:val="2"/>
            <w:vAlign w:val="bottom"/>
          </w:tcPr>
          <w:p w14:paraId="465DB4C3" w14:textId="237378FD" w:rsidR="00404C0B" w:rsidRPr="004A66DF" w:rsidRDefault="00712481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  <w:r w:rsidRPr="004A66DF">
              <w:rPr>
                <w:rFonts w:cstheme="minorHAnsi"/>
                <w:sz w:val="22"/>
                <w:szCs w:val="22"/>
              </w:rPr>
              <w:t>Podpis dziekana / kierownika jednostki organizacyjnej</w:t>
            </w:r>
          </w:p>
        </w:tc>
        <w:tc>
          <w:tcPr>
            <w:tcW w:w="972" w:type="pct"/>
            <w:tcBorders>
              <w:bottom w:val="single" w:sz="4" w:space="0" w:color="auto"/>
            </w:tcBorders>
            <w:vAlign w:val="bottom"/>
          </w:tcPr>
          <w:p w14:paraId="13EC7688" w14:textId="77777777" w:rsidR="00404C0B" w:rsidRPr="004A66DF" w:rsidRDefault="00404C0B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</w:tr>
    </w:tbl>
    <w:p w14:paraId="5FB19AC4" w14:textId="77777777" w:rsidR="00291831" w:rsidRPr="004A66DF" w:rsidRDefault="00291831" w:rsidP="00FD292B">
      <w:pPr>
        <w:spacing w:before="0" w:after="0" w:line="276" w:lineRule="auto"/>
        <w:rPr>
          <w:rFonts w:cstheme="minorHAnsi"/>
          <w:sz w:val="22"/>
          <w:szCs w:val="22"/>
        </w:rPr>
      </w:pPr>
    </w:p>
    <w:sectPr w:rsidR="00291831" w:rsidRPr="004A66DF" w:rsidSect="00291831">
      <w:headerReference w:type="default" r:id="rId11"/>
      <w:footerReference w:type="default" r:id="rId12"/>
      <w:pgSz w:w="11906" w:h="16838" w:code="9"/>
      <w:pgMar w:top="1135" w:right="1274" w:bottom="1077" w:left="993" w:header="142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EE0BD0" w14:textId="77777777" w:rsidR="004135B4" w:rsidRDefault="004135B4" w:rsidP="000172E5">
      <w:pPr>
        <w:spacing w:after="0" w:line="240" w:lineRule="auto"/>
      </w:pPr>
      <w:r>
        <w:separator/>
      </w:r>
    </w:p>
  </w:endnote>
  <w:endnote w:type="continuationSeparator" w:id="0">
    <w:p w14:paraId="3B518978" w14:textId="77777777" w:rsidR="004135B4" w:rsidRDefault="004135B4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F2E27A2-F0F4-4A36-9BEF-A1D813417AF6}"/>
    <w:embedBold r:id="rId2" w:fontKey="{209BA365-5C9E-4844-88FB-93802DA9210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3957A00B-F054-455B-B9D4-2414CEEC7480}"/>
    <w:embedBold r:id="rId4" w:fontKey="{D1B00835-ABB2-46CD-A35C-9370FDAB99DC}"/>
    <w:embedItalic r:id="rId5" w:fontKey="{A1AF03B8-E0FA-4228-A087-2DF34E184FF8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73482B6B-DA24-4F75-BCE7-692887EE4F9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9297E879-8CA0-4E36-8CAA-45712DF247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16C715DF" w14:textId="77777777" w:rsidTr="00637200">
      <w:tc>
        <w:tcPr>
          <w:tcW w:w="4675" w:type="dxa"/>
          <w:vAlign w:val="center"/>
        </w:tcPr>
        <w:p w14:paraId="4C0D34C8" w14:textId="6A114A74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1AEB79F" w14:textId="62C75E5B" w:rsidR="00311D4F" w:rsidRPr="00311D4F" w:rsidRDefault="00311D4F" w:rsidP="00637200">
          <w:pPr>
            <w:pStyle w:val="Stopka"/>
            <w:jc w:val="right"/>
          </w:pPr>
        </w:p>
      </w:tc>
    </w:tr>
  </w:tbl>
  <w:p w14:paraId="6E9ECDF2" w14:textId="77777777" w:rsidR="006145D8" w:rsidRDefault="006145D8" w:rsidP="0071248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0101BA" w14:textId="77777777" w:rsidR="004135B4" w:rsidRDefault="004135B4" w:rsidP="000172E5">
      <w:pPr>
        <w:spacing w:after="0" w:line="240" w:lineRule="auto"/>
      </w:pPr>
      <w:r>
        <w:separator/>
      </w:r>
    </w:p>
  </w:footnote>
  <w:footnote w:type="continuationSeparator" w:id="0">
    <w:p w14:paraId="623A19F8" w14:textId="77777777" w:rsidR="004135B4" w:rsidRDefault="004135B4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709"/>
      <w:gridCol w:w="7938"/>
    </w:tblGrid>
    <w:tr w:rsidR="00B337A2" w:rsidRPr="005738A6" w14:paraId="56DCBA70" w14:textId="77777777" w:rsidTr="00CB47D3">
      <w:trPr>
        <w:trHeight w:val="990"/>
      </w:trPr>
      <w:tc>
        <w:tcPr>
          <w:tcW w:w="709" w:type="dxa"/>
          <w:vAlign w:val="center"/>
        </w:tcPr>
        <w:p w14:paraId="51FCEC0E" w14:textId="66FE9692" w:rsidR="00B337A2" w:rsidRPr="00665571" w:rsidRDefault="00B337A2" w:rsidP="00637200">
          <w:pPr>
            <w:pStyle w:val="Nagwek"/>
            <w:rPr>
              <w:sz w:val="28"/>
              <w:szCs w:val="28"/>
            </w:rPr>
          </w:pPr>
        </w:p>
      </w:tc>
      <w:tc>
        <w:tcPr>
          <w:tcW w:w="7938" w:type="dxa"/>
          <w:vAlign w:val="center"/>
        </w:tcPr>
        <w:p w14:paraId="6EF8B8F6" w14:textId="615FEA30" w:rsidR="0071536B" w:rsidRPr="00337AC8" w:rsidRDefault="0071470D" w:rsidP="00665571">
          <w:pPr>
            <w:pStyle w:val="Nagwek"/>
            <w:jc w:val="center"/>
            <w:rPr>
              <w:rFonts w:ascii="Calibri" w:hAnsi="Calibri" w:cs="Calibri"/>
              <w:color w:val="002060"/>
              <w:sz w:val="28"/>
              <w:szCs w:val="28"/>
              <w:lang w:val="en-GB"/>
            </w:rPr>
          </w:pPr>
          <w:r w:rsidRPr="00337AC8">
            <w:rPr>
              <w:rFonts w:ascii="Calibri" w:hAnsi="Calibri" w:cs="Calibri"/>
              <w:color w:val="002060"/>
              <w:sz w:val="28"/>
              <w:szCs w:val="28"/>
              <w:lang w:val="en-GB"/>
            </w:rPr>
            <w:t>BLENDED INTENSIVE PROGRAM</w:t>
          </w:r>
          <w:r w:rsidR="009003B9" w:rsidRPr="00337AC8">
            <w:rPr>
              <w:rFonts w:ascii="Calibri" w:hAnsi="Calibri" w:cs="Calibri"/>
              <w:color w:val="002060"/>
              <w:sz w:val="28"/>
              <w:szCs w:val="28"/>
              <w:lang w:val="en-GB"/>
            </w:rPr>
            <w:t>ME</w:t>
          </w:r>
          <w:r w:rsidRPr="00337AC8">
            <w:rPr>
              <w:rFonts w:ascii="Calibri" w:hAnsi="Calibri" w:cs="Calibri"/>
              <w:color w:val="002060"/>
              <w:sz w:val="28"/>
              <w:szCs w:val="28"/>
              <w:lang w:val="en-GB"/>
            </w:rPr>
            <w:t xml:space="preserve"> (BIP)</w:t>
          </w:r>
          <w:r w:rsidR="00404C0B" w:rsidRPr="00337AC8">
            <w:rPr>
              <w:rFonts w:ascii="Calibri" w:hAnsi="Calibri" w:cs="Calibri"/>
              <w:color w:val="002060"/>
              <w:sz w:val="28"/>
              <w:szCs w:val="28"/>
              <w:lang w:val="en-GB"/>
            </w:rPr>
            <w:t xml:space="preserve"> </w:t>
          </w:r>
          <w:r w:rsidR="00CB47D3" w:rsidRPr="00337AC8">
            <w:rPr>
              <w:rFonts w:ascii="Calibri" w:hAnsi="Calibri" w:cs="Calibri"/>
              <w:color w:val="002060"/>
              <w:sz w:val="28"/>
              <w:szCs w:val="28"/>
              <w:lang w:val="en-GB"/>
            </w:rPr>
            <w:br/>
          </w:r>
          <w:r w:rsidR="0071536B" w:rsidRPr="00337AC8">
            <w:rPr>
              <w:rFonts w:ascii="Calibri" w:hAnsi="Calibri" w:cs="Calibri"/>
              <w:color w:val="002060"/>
              <w:sz w:val="28"/>
              <w:szCs w:val="28"/>
              <w:lang w:val="en-GB"/>
            </w:rPr>
            <w:t>Erasmus+ KA131</w:t>
          </w:r>
          <w:r w:rsidR="001D480B" w:rsidRPr="00337AC8">
            <w:rPr>
              <w:rFonts w:ascii="Calibri" w:hAnsi="Calibri" w:cs="Calibri"/>
              <w:color w:val="002060"/>
              <w:sz w:val="28"/>
              <w:szCs w:val="28"/>
              <w:lang w:val="en-GB"/>
            </w:rPr>
            <w:br/>
          </w:r>
          <w:proofErr w:type="spellStart"/>
          <w:r w:rsidR="001D480B" w:rsidRPr="00337AC8">
            <w:rPr>
              <w:rFonts w:ascii="Calibri" w:hAnsi="Calibri" w:cs="Calibri"/>
              <w:color w:val="002060"/>
              <w:sz w:val="28"/>
              <w:szCs w:val="28"/>
              <w:lang w:val="en-GB"/>
            </w:rPr>
            <w:t>zgłoszenie</w:t>
          </w:r>
          <w:proofErr w:type="spellEnd"/>
          <w:r w:rsidR="001D480B" w:rsidRPr="00337AC8">
            <w:rPr>
              <w:rFonts w:ascii="Calibri" w:hAnsi="Calibri" w:cs="Calibri"/>
              <w:color w:val="002060"/>
              <w:sz w:val="28"/>
              <w:szCs w:val="28"/>
              <w:lang w:val="en-GB"/>
            </w:rPr>
            <w:t xml:space="preserve"> US </w:t>
          </w:r>
          <w:proofErr w:type="spellStart"/>
          <w:r w:rsidR="001D480B" w:rsidRPr="00337AC8">
            <w:rPr>
              <w:rFonts w:ascii="Calibri" w:hAnsi="Calibri" w:cs="Calibri"/>
              <w:color w:val="002060"/>
              <w:sz w:val="28"/>
              <w:szCs w:val="28"/>
              <w:lang w:val="en-GB"/>
            </w:rPr>
            <w:t>jako</w:t>
          </w:r>
          <w:proofErr w:type="spellEnd"/>
          <w:r w:rsidR="001D480B" w:rsidRPr="00337AC8">
            <w:rPr>
              <w:rFonts w:ascii="Calibri" w:hAnsi="Calibri" w:cs="Calibri"/>
              <w:color w:val="002060"/>
              <w:sz w:val="28"/>
              <w:szCs w:val="28"/>
              <w:lang w:val="en-GB"/>
            </w:rPr>
            <w:t xml:space="preserve"> </w:t>
          </w:r>
          <w:proofErr w:type="spellStart"/>
          <w:r w:rsidR="00337AC8" w:rsidRPr="00337AC8">
            <w:rPr>
              <w:rFonts w:ascii="Calibri" w:hAnsi="Calibri" w:cs="Calibri"/>
              <w:color w:val="002060"/>
              <w:sz w:val="28"/>
              <w:szCs w:val="28"/>
              <w:lang w:val="en-GB"/>
            </w:rPr>
            <w:t>or</w:t>
          </w:r>
          <w:r w:rsidR="00337AC8">
            <w:rPr>
              <w:rFonts w:ascii="Calibri" w:hAnsi="Calibri" w:cs="Calibri"/>
              <w:color w:val="002060"/>
              <w:sz w:val="28"/>
              <w:szCs w:val="28"/>
              <w:lang w:val="en-GB"/>
            </w:rPr>
            <w:t>ganizatora</w:t>
          </w:r>
          <w:proofErr w:type="spellEnd"/>
        </w:p>
      </w:tc>
    </w:tr>
  </w:tbl>
  <w:p w14:paraId="6CE94B4D" w14:textId="6D4CC618" w:rsidR="000172E5" w:rsidRPr="00337AC8" w:rsidRDefault="000172E5" w:rsidP="00291831">
    <w:pPr>
      <w:pStyle w:val="Bezodstpw"/>
      <w:rPr>
        <w:sz w:val="28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917283547">
    <w:abstractNumId w:val="11"/>
  </w:num>
  <w:num w:numId="2" w16cid:durableId="1303846207">
    <w:abstractNumId w:val="7"/>
  </w:num>
  <w:num w:numId="3" w16cid:durableId="1143504194">
    <w:abstractNumId w:val="15"/>
  </w:num>
  <w:num w:numId="4" w16cid:durableId="1966083573">
    <w:abstractNumId w:val="12"/>
  </w:num>
  <w:num w:numId="5" w16cid:durableId="1122528658">
    <w:abstractNumId w:val="13"/>
  </w:num>
  <w:num w:numId="6" w16cid:durableId="1144546050">
    <w:abstractNumId w:val="19"/>
  </w:num>
  <w:num w:numId="7" w16cid:durableId="1234587030">
    <w:abstractNumId w:val="6"/>
  </w:num>
  <w:num w:numId="8" w16cid:durableId="517619037">
    <w:abstractNumId w:val="10"/>
  </w:num>
  <w:num w:numId="9" w16cid:durableId="2045866319">
    <w:abstractNumId w:val="17"/>
  </w:num>
  <w:num w:numId="10" w16cid:durableId="1951088053">
    <w:abstractNumId w:val="1"/>
  </w:num>
  <w:num w:numId="11" w16cid:durableId="1129326263">
    <w:abstractNumId w:val="5"/>
  </w:num>
  <w:num w:numId="12" w16cid:durableId="1917739758">
    <w:abstractNumId w:val="0"/>
  </w:num>
  <w:num w:numId="13" w16cid:durableId="920260702">
    <w:abstractNumId w:val="2"/>
  </w:num>
  <w:num w:numId="14" w16cid:durableId="1822622026">
    <w:abstractNumId w:val="9"/>
  </w:num>
  <w:num w:numId="15" w16cid:durableId="2106269107">
    <w:abstractNumId w:val="8"/>
  </w:num>
  <w:num w:numId="16" w16cid:durableId="614681367">
    <w:abstractNumId w:val="16"/>
  </w:num>
  <w:num w:numId="17" w16cid:durableId="879711922">
    <w:abstractNumId w:val="3"/>
  </w:num>
  <w:num w:numId="18" w16cid:durableId="1108282631">
    <w:abstractNumId w:val="21"/>
  </w:num>
  <w:num w:numId="19" w16cid:durableId="1859151642">
    <w:abstractNumId w:val="18"/>
  </w:num>
  <w:num w:numId="20" w16cid:durableId="1939943294">
    <w:abstractNumId w:val="14"/>
  </w:num>
  <w:num w:numId="21" w16cid:durableId="1441872011">
    <w:abstractNumId w:val="20"/>
  </w:num>
  <w:num w:numId="22" w16cid:durableId="165093783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A5A"/>
    <w:rsid w:val="00014321"/>
    <w:rsid w:val="000172E5"/>
    <w:rsid w:val="0002072D"/>
    <w:rsid w:val="00052382"/>
    <w:rsid w:val="0006568A"/>
    <w:rsid w:val="00076F0F"/>
    <w:rsid w:val="00084253"/>
    <w:rsid w:val="000A0490"/>
    <w:rsid w:val="000A71D8"/>
    <w:rsid w:val="000D1F49"/>
    <w:rsid w:val="000F6C8A"/>
    <w:rsid w:val="0013700A"/>
    <w:rsid w:val="00141FA4"/>
    <w:rsid w:val="00165410"/>
    <w:rsid w:val="001727CA"/>
    <w:rsid w:val="001800AB"/>
    <w:rsid w:val="001A2874"/>
    <w:rsid w:val="001A37CB"/>
    <w:rsid w:val="001D480B"/>
    <w:rsid w:val="001D6233"/>
    <w:rsid w:val="001E5182"/>
    <w:rsid w:val="0020149C"/>
    <w:rsid w:val="0022255E"/>
    <w:rsid w:val="00223FFE"/>
    <w:rsid w:val="00291831"/>
    <w:rsid w:val="002B19CD"/>
    <w:rsid w:val="002C272B"/>
    <w:rsid w:val="002C56E6"/>
    <w:rsid w:val="00311D4F"/>
    <w:rsid w:val="00337AC8"/>
    <w:rsid w:val="0034390E"/>
    <w:rsid w:val="00344849"/>
    <w:rsid w:val="00361E11"/>
    <w:rsid w:val="00362E5C"/>
    <w:rsid w:val="003769BA"/>
    <w:rsid w:val="003A2129"/>
    <w:rsid w:val="003C72C6"/>
    <w:rsid w:val="003E4AD1"/>
    <w:rsid w:val="003F0847"/>
    <w:rsid w:val="0040090B"/>
    <w:rsid w:val="00404C0B"/>
    <w:rsid w:val="004070C0"/>
    <w:rsid w:val="004135B4"/>
    <w:rsid w:val="00427435"/>
    <w:rsid w:val="0046302A"/>
    <w:rsid w:val="00487D2D"/>
    <w:rsid w:val="004A66DF"/>
    <w:rsid w:val="004C4AE2"/>
    <w:rsid w:val="004D3BC8"/>
    <w:rsid w:val="004D5D62"/>
    <w:rsid w:val="00502E9C"/>
    <w:rsid w:val="005112D0"/>
    <w:rsid w:val="00514BA7"/>
    <w:rsid w:val="00561D42"/>
    <w:rsid w:val="005738A6"/>
    <w:rsid w:val="00577E06"/>
    <w:rsid w:val="00583334"/>
    <w:rsid w:val="0059497B"/>
    <w:rsid w:val="005A3BF7"/>
    <w:rsid w:val="005D2B2F"/>
    <w:rsid w:val="005D7A1A"/>
    <w:rsid w:val="005F2035"/>
    <w:rsid w:val="005F23C0"/>
    <w:rsid w:val="005F7990"/>
    <w:rsid w:val="006145D8"/>
    <w:rsid w:val="0061738C"/>
    <w:rsid w:val="00637200"/>
    <w:rsid w:val="0063739C"/>
    <w:rsid w:val="00644F33"/>
    <w:rsid w:val="00665571"/>
    <w:rsid w:val="006A2677"/>
    <w:rsid w:val="006D76AB"/>
    <w:rsid w:val="00712481"/>
    <w:rsid w:val="0071470D"/>
    <w:rsid w:val="007147D7"/>
    <w:rsid w:val="0071536B"/>
    <w:rsid w:val="00735E8C"/>
    <w:rsid w:val="00770F25"/>
    <w:rsid w:val="00775281"/>
    <w:rsid w:val="007A35A8"/>
    <w:rsid w:val="007B0A85"/>
    <w:rsid w:val="007B61A6"/>
    <w:rsid w:val="007C6A52"/>
    <w:rsid w:val="00811922"/>
    <w:rsid w:val="0082043E"/>
    <w:rsid w:val="00846B76"/>
    <w:rsid w:val="00865731"/>
    <w:rsid w:val="0086797B"/>
    <w:rsid w:val="008E203A"/>
    <w:rsid w:val="008F3428"/>
    <w:rsid w:val="009003B9"/>
    <w:rsid w:val="009019FA"/>
    <w:rsid w:val="0091229C"/>
    <w:rsid w:val="00940E73"/>
    <w:rsid w:val="009512C6"/>
    <w:rsid w:val="00951A5A"/>
    <w:rsid w:val="0097038E"/>
    <w:rsid w:val="0098597D"/>
    <w:rsid w:val="009D6E03"/>
    <w:rsid w:val="009F0C5E"/>
    <w:rsid w:val="009F619A"/>
    <w:rsid w:val="009F6DDE"/>
    <w:rsid w:val="00A1714F"/>
    <w:rsid w:val="00A370A8"/>
    <w:rsid w:val="00A45F85"/>
    <w:rsid w:val="00B337A2"/>
    <w:rsid w:val="00B42844"/>
    <w:rsid w:val="00BD4753"/>
    <w:rsid w:val="00BD5CB1"/>
    <w:rsid w:val="00BE62EE"/>
    <w:rsid w:val="00C003BA"/>
    <w:rsid w:val="00C4602F"/>
    <w:rsid w:val="00C46878"/>
    <w:rsid w:val="00C6231D"/>
    <w:rsid w:val="00CB47D3"/>
    <w:rsid w:val="00CB4A51"/>
    <w:rsid w:val="00CD4532"/>
    <w:rsid w:val="00CD47B0"/>
    <w:rsid w:val="00CD5215"/>
    <w:rsid w:val="00CE6104"/>
    <w:rsid w:val="00CE7918"/>
    <w:rsid w:val="00CF3C39"/>
    <w:rsid w:val="00D13A3C"/>
    <w:rsid w:val="00D16163"/>
    <w:rsid w:val="00D33D93"/>
    <w:rsid w:val="00D77891"/>
    <w:rsid w:val="00DB3FAD"/>
    <w:rsid w:val="00DC71EC"/>
    <w:rsid w:val="00E04C36"/>
    <w:rsid w:val="00E07174"/>
    <w:rsid w:val="00E247E1"/>
    <w:rsid w:val="00E61C09"/>
    <w:rsid w:val="00EB3B58"/>
    <w:rsid w:val="00EC2D3D"/>
    <w:rsid w:val="00EC7359"/>
    <w:rsid w:val="00EE3054"/>
    <w:rsid w:val="00F00606"/>
    <w:rsid w:val="00F01256"/>
    <w:rsid w:val="00F1714E"/>
    <w:rsid w:val="00F330B9"/>
    <w:rsid w:val="00F71458"/>
    <w:rsid w:val="00FC6818"/>
    <w:rsid w:val="00FC7475"/>
    <w:rsid w:val="00FD292B"/>
    <w:rsid w:val="00FE78A0"/>
    <w:rsid w:val="23DAC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005A92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semiHidden/>
    <w:qFormat/>
    <w:rsid w:val="00951A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wa\AppData\Roaming\Microsoft\Templates\Formularz%20cz&#322;onkowski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3BEA30F97D820439D797D8C177166E2" ma:contentTypeVersion="6" ma:contentTypeDescription="Utwórz nowy dokument." ma:contentTypeScope="" ma:versionID="c446230617a5f958f9a93d93f5a1b478">
  <xsd:schema xmlns:xsd="http://www.w3.org/2001/XMLSchema" xmlns:xs="http://www.w3.org/2001/XMLSchema" xmlns:p="http://schemas.microsoft.com/office/2006/metadata/properties" xmlns:ns2="746a5de7-2dd7-4f02-9e21-a4d4c759b20b" xmlns:ns3="f527c8fd-6cb9-486c-be69-e24f27345cfb" targetNamespace="http://schemas.microsoft.com/office/2006/metadata/properties" ma:root="true" ma:fieldsID="8e1a05c1b1d5b8110bffb5b9cb0ae96d" ns2:_="" ns3:_="">
    <xsd:import namespace="746a5de7-2dd7-4f02-9e21-a4d4c759b20b"/>
    <xsd:import namespace="f527c8fd-6cb9-486c-be69-e24f27345c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a5de7-2dd7-4f02-9e21-a4d4c759b2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27c8fd-6cb9-486c-be69-e24f27345cf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3EE806-AEB9-49D8-9497-AF2ACC84E3B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DD72E47-1E06-46C8-AD9C-E0BDDD5E74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6a5de7-2dd7-4f02-9e21-a4d4c759b20b"/>
    <ds:schemaRef ds:uri="f527c8fd-6cb9-486c-be69-e24f27345c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165</Words>
  <Characters>992</Characters>
  <Application>Microsoft Office Word</Application>
  <DocSecurity>0</DocSecurity>
  <Lines>8</Lines>
  <Paragraphs>2</Paragraphs>
  <ScaleCrop>false</ScaleCrop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2024-01-25T12:18:00Z</dcterms:created>
  <dcterms:modified xsi:type="dcterms:W3CDTF">2024-03-21T07:53:00Z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0x01010093BEA30F97D820439D797D8C177166E2</vt:lpwstr>
  </property>
</Properties>
</file>