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pPr w:leftFromText="141" w:rightFromText="141" w:horzAnchor="margin" w:tblpY="677"/>
        <w:tblW w:w="52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928"/>
        <w:gridCol w:w="1968"/>
        <w:gridCol w:w="292"/>
        <w:gridCol w:w="1968"/>
      </w:tblGrid>
      <w:tr w:rsidR="000172E5" w:rsidRPr="000832F6" w14:paraId="153ED546" w14:textId="77777777" w:rsidTr="23DACB0B">
        <w:tc>
          <w:tcPr>
            <w:tcW w:w="5000" w:type="pct"/>
            <w:gridSpan w:val="5"/>
            <w:shd w:val="clear" w:color="auto" w:fill="155078" w:themeFill="accent1"/>
            <w:vAlign w:val="bottom"/>
          </w:tcPr>
          <w:p w14:paraId="132BE00C" w14:textId="5AE949FC" w:rsidR="000172E5" w:rsidRPr="000832F6" w:rsidRDefault="000832F6" w:rsidP="004A66DF">
            <w:pPr>
              <w:pStyle w:val="Nagwek1"/>
              <w:spacing w:before="0" w:after="0"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/>
              </w:rPr>
            </w:pPr>
            <w:r w:rsidRPr="000832F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/>
              </w:rPr>
              <w:t>Information regarding the programme</w:t>
            </w:r>
            <w:r w:rsidR="009003B9" w:rsidRPr="000832F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/>
              </w:rPr>
              <w:t xml:space="preserve"> </w:t>
            </w:r>
          </w:p>
        </w:tc>
      </w:tr>
      <w:tr w:rsidR="000172E5" w:rsidRPr="004A66DF" w14:paraId="13A09E31" w14:textId="77777777" w:rsidTr="23DACB0B">
        <w:tc>
          <w:tcPr>
            <w:tcW w:w="1960" w:type="pct"/>
            <w:vAlign w:val="bottom"/>
          </w:tcPr>
          <w:p w14:paraId="268898A7" w14:textId="7A18DBF2" w:rsidR="000172E5" w:rsidRPr="00DA5B38" w:rsidRDefault="006C3DE0" w:rsidP="23DACB0B">
            <w:pPr>
              <w:pStyle w:val="Wcicienormalne"/>
              <w:spacing w:before="0" w:line="276" w:lineRule="auto"/>
              <w:ind w:left="0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BIP t</w:t>
            </w:r>
            <w:r w:rsidR="000832F6" w:rsidRPr="00DA5B38">
              <w:rPr>
                <w:sz w:val="22"/>
                <w:szCs w:val="22"/>
                <w:lang w:val="en-GB"/>
              </w:rPr>
              <w:t>itle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6154F750" w14:textId="77777777" w:rsidR="000172E5" w:rsidRPr="004A66DF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8F3428" w:rsidRPr="00603799" w14:paraId="66766B41" w14:textId="77777777" w:rsidTr="23DACB0B">
        <w:tc>
          <w:tcPr>
            <w:tcW w:w="1960" w:type="pct"/>
            <w:vAlign w:val="bottom"/>
          </w:tcPr>
          <w:p w14:paraId="045BED41" w14:textId="79B53EEA" w:rsidR="008F3428" w:rsidRPr="00DA5B38" w:rsidRDefault="004277AD" w:rsidP="00362E5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Field of education</w:t>
            </w:r>
            <w:r w:rsidR="008F3428" w:rsidRPr="00DA5B38">
              <w:rPr>
                <w:rFonts w:cstheme="minorHAnsi"/>
                <w:sz w:val="22"/>
                <w:szCs w:val="22"/>
                <w:lang w:val="en-GB"/>
              </w:rPr>
              <w:t xml:space="preserve"> (ISCED</w:t>
            </w:r>
            <w:r w:rsidR="00DA5B38">
              <w:rPr>
                <w:rFonts w:cstheme="minorHAnsi"/>
                <w:sz w:val="22"/>
                <w:szCs w:val="22"/>
                <w:lang w:val="en-GB"/>
              </w:rPr>
              <w:t xml:space="preserve"> code</w:t>
            </w:r>
            <w:r w:rsidR="008F3428" w:rsidRPr="00DA5B38">
              <w:rPr>
                <w:rFonts w:cstheme="minorHAnsi"/>
                <w:sz w:val="22"/>
                <w:szCs w:val="22"/>
                <w:lang w:val="en-GB"/>
              </w:rPr>
              <w:t>)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55A99999" w14:textId="77777777" w:rsidR="008F3428" w:rsidRPr="004277AD" w:rsidRDefault="008F3428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8F3428" w:rsidRPr="004A66DF" w14:paraId="4B389885" w14:textId="77777777" w:rsidTr="23DACB0B">
        <w:tc>
          <w:tcPr>
            <w:tcW w:w="1960" w:type="pct"/>
            <w:vAlign w:val="bottom"/>
          </w:tcPr>
          <w:p w14:paraId="769C7143" w14:textId="2CC11144" w:rsidR="008F3428" w:rsidRPr="00DA5B38" w:rsidRDefault="00DA5B38" w:rsidP="00362E5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Language of instruction</w:t>
            </w:r>
            <w:r w:rsidR="008F3428" w:rsidRPr="00DA5B38">
              <w:rPr>
                <w:rFonts w:cstheme="minorHAnsi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6AB20A0E" w14:textId="77777777" w:rsidR="008F3428" w:rsidRPr="004A66DF" w:rsidRDefault="008F3428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8F3428" w:rsidRPr="004A66DF" w14:paraId="36FA1A1C" w14:textId="77777777" w:rsidTr="23DACB0B">
        <w:tc>
          <w:tcPr>
            <w:tcW w:w="1960" w:type="pct"/>
            <w:vAlign w:val="bottom"/>
          </w:tcPr>
          <w:p w14:paraId="3D5FD944" w14:textId="03974B32" w:rsidR="008F3428" w:rsidRPr="00DA5B38" w:rsidRDefault="000832F6" w:rsidP="00362E5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GB"/>
              </w:rPr>
            </w:pPr>
            <w:r w:rsidRPr="00DA5B38">
              <w:rPr>
                <w:rFonts w:cstheme="minorHAnsi"/>
                <w:sz w:val="22"/>
                <w:szCs w:val="22"/>
                <w:lang w:val="en-GB"/>
              </w:rPr>
              <w:t xml:space="preserve">Level of </w:t>
            </w:r>
            <w:r w:rsidR="00545AEA">
              <w:rPr>
                <w:rFonts w:cstheme="minorHAnsi"/>
                <w:sz w:val="22"/>
                <w:szCs w:val="22"/>
                <w:lang w:val="en-GB"/>
              </w:rPr>
              <w:t>study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211ED5BB" w14:textId="77777777" w:rsidR="008F3428" w:rsidRPr="004A66DF" w:rsidRDefault="008F3428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C55310" w:rsidRPr="00603799" w14:paraId="3A20CD02" w14:textId="77777777" w:rsidTr="00C55310">
        <w:tc>
          <w:tcPr>
            <w:tcW w:w="1960" w:type="pct"/>
            <w:vAlign w:val="bottom"/>
          </w:tcPr>
          <w:p w14:paraId="1A009EFB" w14:textId="105B74E3" w:rsidR="00C55310" w:rsidRPr="00DA5B38" w:rsidRDefault="00C55310" w:rsidP="00362E5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GB"/>
              </w:rPr>
            </w:pPr>
            <w:r w:rsidRPr="00DA5B38">
              <w:rPr>
                <w:rFonts w:cstheme="minorHAnsi"/>
                <w:sz w:val="22"/>
                <w:szCs w:val="22"/>
                <w:lang w:val="en-GB"/>
              </w:rPr>
              <w:t xml:space="preserve">Partner universities – </w:t>
            </w:r>
            <w:r>
              <w:rPr>
                <w:rFonts w:cstheme="minorHAnsi"/>
                <w:sz w:val="22"/>
                <w:szCs w:val="22"/>
                <w:lang w:val="en-GB"/>
              </w:rPr>
              <w:t>full names and Erasmus codes</w:t>
            </w:r>
            <w:r w:rsidRPr="00DA5B38">
              <w:rPr>
                <w:rFonts w:cstheme="minorHAnsi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FD5FB" w14:textId="293B27C0" w:rsidR="00C55310" w:rsidRPr="00DA5B38" w:rsidRDefault="00C55310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C55310" w:rsidRPr="00603799" w14:paraId="17D1CB93" w14:textId="77777777" w:rsidTr="00C55310">
        <w:tc>
          <w:tcPr>
            <w:tcW w:w="1960" w:type="pct"/>
            <w:vAlign w:val="bottom"/>
          </w:tcPr>
          <w:p w14:paraId="163803A6" w14:textId="77777777" w:rsidR="00C55310" w:rsidRPr="00DA5B38" w:rsidRDefault="00C55310" w:rsidP="004A66DF">
            <w:pPr>
              <w:pStyle w:val="Wcicienormalne"/>
              <w:spacing w:before="0" w:line="276" w:lineRule="auto"/>
              <w:ind w:left="0" w:right="-5024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64B71E" w14:textId="77777777" w:rsidR="00C55310" w:rsidRPr="00DA5B38" w:rsidRDefault="00C55310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C55310" w:rsidRPr="00603799" w14:paraId="1E0ACF2B" w14:textId="77777777" w:rsidTr="00C55310">
        <w:tc>
          <w:tcPr>
            <w:tcW w:w="1960" w:type="pct"/>
            <w:vAlign w:val="bottom"/>
          </w:tcPr>
          <w:p w14:paraId="541BD22E" w14:textId="1F3D6EA3" w:rsidR="00C55310" w:rsidRPr="00DA5B38" w:rsidRDefault="00C55310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B0425" w14:textId="77777777" w:rsidR="00C55310" w:rsidRPr="00DA5B38" w:rsidRDefault="00C55310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C55310" w:rsidRPr="00603799" w14:paraId="4E06D7C3" w14:textId="77777777" w:rsidTr="00C55310">
        <w:tc>
          <w:tcPr>
            <w:tcW w:w="1960" w:type="pct"/>
            <w:vAlign w:val="bottom"/>
          </w:tcPr>
          <w:p w14:paraId="6D2BF10A" w14:textId="625592EC" w:rsidR="00C55310" w:rsidRPr="00DA5B38" w:rsidRDefault="00C55310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5243FB" w14:textId="3BF96DEC" w:rsidR="00C55310" w:rsidRPr="00DA5B38" w:rsidRDefault="00C55310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C55310" w:rsidRPr="00603799" w14:paraId="76414B72" w14:textId="77777777" w:rsidTr="00C55310">
        <w:tc>
          <w:tcPr>
            <w:tcW w:w="1960" w:type="pct"/>
            <w:vAlign w:val="bottom"/>
          </w:tcPr>
          <w:p w14:paraId="6D8E23E9" w14:textId="467CAE4C" w:rsidR="00C55310" w:rsidRPr="00DA5B38" w:rsidRDefault="00C55310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25ABEC" w14:textId="77777777" w:rsidR="00C55310" w:rsidRPr="00DA5B38" w:rsidRDefault="00C55310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C55310" w:rsidRPr="00603799" w14:paraId="0CFEE819" w14:textId="77777777" w:rsidTr="00C55310">
        <w:tc>
          <w:tcPr>
            <w:tcW w:w="1960" w:type="pct"/>
            <w:vAlign w:val="bottom"/>
          </w:tcPr>
          <w:p w14:paraId="731D5806" w14:textId="4D80001F" w:rsidR="00C55310" w:rsidRPr="004277AD" w:rsidRDefault="00C55310" w:rsidP="00362E5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 w:rsidRPr="004277AD">
              <w:rPr>
                <w:rFonts w:cstheme="minorHAnsi"/>
                <w:sz w:val="22"/>
                <w:szCs w:val="22"/>
                <w:lang w:val="en-US"/>
              </w:rPr>
              <w:t>City and country of p</w:t>
            </w:r>
            <w:r>
              <w:rPr>
                <w:rFonts w:cstheme="minorHAnsi"/>
                <w:sz w:val="22"/>
                <w:szCs w:val="22"/>
                <w:lang w:val="en-US"/>
              </w:rPr>
              <w:t>hysical mobility</w:t>
            </w: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AC45D0" w14:textId="77777777" w:rsidR="00C55310" w:rsidRPr="004277AD" w:rsidRDefault="00C55310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C55310" w:rsidRPr="00603799" w14:paraId="0EF3A58D" w14:textId="77777777" w:rsidTr="00C55310">
        <w:tc>
          <w:tcPr>
            <w:tcW w:w="1960" w:type="pct"/>
            <w:vAlign w:val="bottom"/>
          </w:tcPr>
          <w:p w14:paraId="0EE97EF1" w14:textId="20B87071" w:rsidR="00C55310" w:rsidRPr="004277AD" w:rsidRDefault="00C55310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>
              <w:rPr>
                <w:rFonts w:cstheme="minorHAnsi"/>
                <w:sz w:val="22"/>
                <w:szCs w:val="22"/>
                <w:lang w:val="en-US"/>
              </w:rPr>
              <w:t>Dates of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 w:rsidRPr="004277AD">
              <w:rPr>
                <w:rFonts w:cstheme="minorHAnsi"/>
                <w:b/>
                <w:sz w:val="22"/>
                <w:szCs w:val="22"/>
                <w:lang w:val="en-US"/>
              </w:rPr>
              <w:t>physical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 xml:space="preserve"> mobility </w:t>
            </w:r>
          </w:p>
          <w:p w14:paraId="588955CD" w14:textId="51AEF5AD" w:rsidR="00C55310" w:rsidRPr="004277AD" w:rsidRDefault="00C55310" w:rsidP="004277AD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 w:rsidRPr="004277AD">
              <w:rPr>
                <w:rFonts w:cstheme="minorHAnsi"/>
                <w:sz w:val="22"/>
                <w:szCs w:val="22"/>
                <w:lang w:val="en-US"/>
              </w:rPr>
              <w:t>(min. 5 days)</w:t>
            </w: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AD35BF" w14:textId="69845664" w:rsidR="00C55310" w:rsidRPr="004277AD" w:rsidRDefault="00C55310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C55310" w:rsidRPr="00603799" w14:paraId="16B3576F" w14:textId="77777777" w:rsidTr="00C55310">
        <w:tc>
          <w:tcPr>
            <w:tcW w:w="1960" w:type="pct"/>
            <w:vAlign w:val="bottom"/>
          </w:tcPr>
          <w:p w14:paraId="2CBEAB62" w14:textId="2E387438" w:rsidR="00C55310" w:rsidRPr="00594108" w:rsidRDefault="00C55310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 w:rsidRPr="00594108">
              <w:rPr>
                <w:rFonts w:cstheme="minorHAnsi"/>
                <w:sz w:val="22"/>
                <w:szCs w:val="22"/>
                <w:lang w:val="en-US"/>
              </w:rPr>
              <w:t>Description of activities carried ou</w:t>
            </w:r>
            <w:r>
              <w:rPr>
                <w:rFonts w:cstheme="minorHAnsi"/>
                <w:sz w:val="22"/>
                <w:szCs w:val="22"/>
                <w:lang w:val="en-US"/>
              </w:rPr>
              <w:t xml:space="preserve">t during physical mobility </w:t>
            </w: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60052C" w14:textId="77777777" w:rsidR="00C55310" w:rsidRPr="00594108" w:rsidRDefault="00C55310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0172E5" w:rsidRPr="00603799" w14:paraId="31F4B6C5" w14:textId="77777777" w:rsidTr="23DACB0B">
        <w:tc>
          <w:tcPr>
            <w:tcW w:w="1960" w:type="pct"/>
            <w:vAlign w:val="bottom"/>
          </w:tcPr>
          <w:p w14:paraId="3422B870" w14:textId="4C0E5441" w:rsidR="000172E5" w:rsidRPr="004277AD" w:rsidRDefault="004277AD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 w:rsidRPr="004277AD">
              <w:rPr>
                <w:rFonts w:cstheme="minorHAnsi"/>
                <w:sz w:val="22"/>
                <w:szCs w:val="22"/>
                <w:lang w:val="en-US"/>
              </w:rPr>
              <w:t>Dates of</w:t>
            </w:r>
            <w:r w:rsidR="009003B9" w:rsidRPr="004277AD">
              <w:rPr>
                <w:rFonts w:cstheme="minorHAnsi"/>
                <w:b/>
                <w:sz w:val="22"/>
                <w:szCs w:val="22"/>
                <w:lang w:val="en-US"/>
              </w:rPr>
              <w:t xml:space="preserve"> </w:t>
            </w:r>
            <w:r w:rsidRPr="004277AD">
              <w:rPr>
                <w:rFonts w:cstheme="minorHAnsi"/>
                <w:b/>
                <w:sz w:val="22"/>
                <w:szCs w:val="22"/>
                <w:lang w:val="en-US"/>
              </w:rPr>
              <w:t>virtual</w:t>
            </w:r>
            <w:r w:rsidR="009003B9" w:rsidRPr="004277AD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>mobility</w:t>
            </w:r>
            <w:r w:rsidR="009003B9" w:rsidRPr="004277AD">
              <w:rPr>
                <w:rFonts w:cstheme="minorHAnsi"/>
                <w:sz w:val="22"/>
                <w:szCs w:val="22"/>
                <w:lang w:val="en-US"/>
              </w:rPr>
              <w:t xml:space="preserve"> (</w:t>
            </w:r>
            <w:r w:rsidR="001D2266">
              <w:rPr>
                <w:rFonts w:cstheme="minorHAnsi"/>
                <w:sz w:val="22"/>
                <w:szCs w:val="22"/>
                <w:lang w:val="en-US"/>
              </w:rPr>
              <w:t>mandatory</w:t>
            </w:r>
            <w:r w:rsidR="009003B9" w:rsidRPr="004277AD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 w:rsidR="00DE55B4">
              <w:rPr>
                <w:rFonts w:cstheme="minorHAnsi"/>
                <w:sz w:val="22"/>
                <w:szCs w:val="22"/>
                <w:lang w:val="en-US"/>
              </w:rPr>
              <w:t>component</w:t>
            </w:r>
            <w:r w:rsidR="009003B9" w:rsidRPr="004277AD">
              <w:rPr>
                <w:rFonts w:cstheme="minorHAnsi"/>
                <w:sz w:val="22"/>
                <w:szCs w:val="22"/>
                <w:lang w:val="en-US"/>
              </w:rPr>
              <w:t>)</w:t>
            </w:r>
            <w:r w:rsidR="00DE55B4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330A6C97" w14:textId="77777777" w:rsidR="000172E5" w:rsidRPr="004277AD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13700A" w:rsidRPr="00603799" w14:paraId="6B82B501" w14:textId="77777777" w:rsidTr="23DACB0B">
        <w:tc>
          <w:tcPr>
            <w:tcW w:w="1960" w:type="pct"/>
            <w:vAlign w:val="bottom"/>
          </w:tcPr>
          <w:p w14:paraId="427CDC2F" w14:textId="0CEFC455" w:rsidR="0013700A" w:rsidRPr="004277AD" w:rsidRDefault="004277AD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 w:rsidRPr="004277AD">
              <w:rPr>
                <w:rFonts w:cstheme="minorHAnsi"/>
                <w:sz w:val="22"/>
                <w:szCs w:val="22"/>
                <w:lang w:val="en-US"/>
              </w:rPr>
              <w:t>Description of activities</w:t>
            </w:r>
            <w:r w:rsidR="0013700A" w:rsidRPr="004277AD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cstheme="minorHAnsi"/>
                <w:sz w:val="22"/>
                <w:szCs w:val="22"/>
                <w:lang w:val="en-US"/>
              </w:rPr>
              <w:t>carried out</w:t>
            </w:r>
            <w:r w:rsidR="0013700A" w:rsidRPr="004277AD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>d</w:t>
            </w:r>
            <w:r>
              <w:rPr>
                <w:rFonts w:cstheme="minorHAnsi"/>
                <w:sz w:val="22"/>
                <w:szCs w:val="22"/>
                <w:lang w:val="en-US"/>
              </w:rPr>
              <w:t>uring virtual mobility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4B17CF90" w14:textId="77777777" w:rsidR="0013700A" w:rsidRPr="004277AD" w:rsidRDefault="0013700A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8F3428" w:rsidRPr="00603799" w14:paraId="75F4B3AF" w14:textId="77777777" w:rsidTr="23DACB0B">
        <w:tc>
          <w:tcPr>
            <w:tcW w:w="1960" w:type="pct"/>
            <w:vAlign w:val="bottom"/>
          </w:tcPr>
          <w:p w14:paraId="64C501F3" w14:textId="77777777" w:rsidR="006A2197" w:rsidRDefault="004277AD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US"/>
              </w:rPr>
            </w:pPr>
            <w:r w:rsidRPr="004277AD">
              <w:rPr>
                <w:rFonts w:cstheme="minorHAnsi"/>
                <w:sz w:val="22"/>
                <w:szCs w:val="22"/>
                <w:lang w:val="en-US"/>
              </w:rPr>
              <w:t>Number</w:t>
            </w:r>
            <w:r w:rsidR="008F3428" w:rsidRPr="004277AD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 xml:space="preserve">of participants and their profile </w:t>
            </w:r>
            <w:r w:rsidR="00362E5C" w:rsidRPr="004277AD">
              <w:rPr>
                <w:rFonts w:cstheme="minorHAnsi"/>
                <w:sz w:val="22"/>
                <w:szCs w:val="22"/>
                <w:lang w:val="en-US"/>
              </w:rPr>
              <w:t>(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>student</w:t>
            </w:r>
            <w:r w:rsidR="00362E5C" w:rsidRPr="004277AD">
              <w:rPr>
                <w:rFonts w:cstheme="minorHAnsi"/>
                <w:sz w:val="22"/>
                <w:szCs w:val="22"/>
                <w:lang w:val="en-US"/>
              </w:rPr>
              <w:t xml:space="preserve">, 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>doctoral student</w:t>
            </w:r>
            <w:r w:rsidR="00362E5C" w:rsidRPr="004277AD">
              <w:rPr>
                <w:rFonts w:cstheme="minorHAnsi"/>
                <w:sz w:val="22"/>
                <w:szCs w:val="22"/>
                <w:lang w:val="en-US"/>
              </w:rPr>
              <w:t xml:space="preserve">, </w:t>
            </w:r>
            <w:r>
              <w:rPr>
                <w:rFonts w:cstheme="minorHAnsi"/>
                <w:sz w:val="22"/>
                <w:szCs w:val="22"/>
                <w:lang w:val="en-US"/>
              </w:rPr>
              <w:t>s</w:t>
            </w:r>
            <w:r w:rsidRPr="004277AD">
              <w:rPr>
                <w:rFonts w:cstheme="minorHAnsi"/>
                <w:sz w:val="22"/>
                <w:szCs w:val="22"/>
                <w:lang w:val="en-US"/>
              </w:rPr>
              <w:t xml:space="preserve">taff </w:t>
            </w:r>
            <w:r>
              <w:rPr>
                <w:rFonts w:cstheme="minorHAnsi"/>
                <w:sz w:val="22"/>
                <w:szCs w:val="22"/>
                <w:lang w:val="en-US"/>
              </w:rPr>
              <w:t>member</w:t>
            </w:r>
            <w:r w:rsidR="00362E5C" w:rsidRPr="004277AD">
              <w:rPr>
                <w:rFonts w:cstheme="minorHAnsi"/>
                <w:sz w:val="22"/>
                <w:szCs w:val="22"/>
                <w:lang w:val="en-US"/>
              </w:rPr>
              <w:t>)</w:t>
            </w:r>
          </w:p>
          <w:p w14:paraId="17EFB45D" w14:textId="06596087" w:rsidR="008F3428" w:rsidRPr="006A2197" w:rsidRDefault="00EA0F96" w:rsidP="006A2197">
            <w:pPr>
              <w:spacing w:before="0"/>
              <w:rPr>
                <w:rFonts w:eastAsia="Times New Roman" w:cstheme="minorHAnsi"/>
                <w:sz w:val="22"/>
                <w:szCs w:val="22"/>
                <w:lang w:val="en-US" w:eastAsia="pl-PL"/>
              </w:rPr>
            </w:pPr>
            <w:r w:rsidRPr="00EA0F96">
              <w:rPr>
                <w:rFonts w:eastAsia="Times New Roman" w:cstheme="minorHAnsi"/>
                <w:sz w:val="22"/>
                <w:szCs w:val="22"/>
                <w:lang w:val="en-US" w:eastAsia="pl-PL"/>
              </w:rPr>
              <w:t xml:space="preserve">from </w:t>
            </w:r>
            <w:r w:rsidR="006A2197" w:rsidRPr="00EA0F96">
              <w:rPr>
                <w:rFonts w:eastAsia="Times New Roman" w:cstheme="minorHAnsi"/>
                <w:sz w:val="22"/>
                <w:szCs w:val="22"/>
                <w:lang w:val="en-US" w:eastAsia="pl-PL"/>
              </w:rPr>
              <w:t xml:space="preserve">outside the country of </w:t>
            </w:r>
            <w:r w:rsidRPr="00EA0F96">
              <w:rPr>
                <w:rFonts w:eastAsia="Times New Roman" w:cstheme="minorHAnsi"/>
                <w:sz w:val="22"/>
                <w:szCs w:val="22"/>
                <w:lang w:val="en-US" w:eastAsia="pl-PL"/>
              </w:rPr>
              <w:t xml:space="preserve">receiving HEI 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61E6FFEB" w14:textId="77777777" w:rsidR="008F3428" w:rsidRPr="00594108" w:rsidRDefault="008F3428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0172E5" w:rsidRPr="00603799" w14:paraId="70EDD285" w14:textId="77777777" w:rsidTr="23DACB0B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4147C36" w14:textId="77777777" w:rsidR="000172E5" w:rsidRPr="00594108" w:rsidRDefault="000172E5" w:rsidP="004A66DF">
            <w:pPr>
              <w:spacing w:before="0" w:line="276" w:lineRule="auto"/>
              <w:rPr>
                <w:rFonts w:cstheme="minorHAnsi"/>
                <w:b/>
                <w:sz w:val="10"/>
                <w:szCs w:val="10"/>
                <w:lang w:val="en-US"/>
              </w:rPr>
            </w:pPr>
          </w:p>
        </w:tc>
      </w:tr>
      <w:tr w:rsidR="000172E5" w:rsidRPr="00603799" w14:paraId="447FEB76" w14:textId="77777777" w:rsidTr="23DACB0B">
        <w:tc>
          <w:tcPr>
            <w:tcW w:w="5000" w:type="pct"/>
            <w:gridSpan w:val="5"/>
            <w:shd w:val="clear" w:color="auto" w:fill="155078" w:themeFill="accent1"/>
            <w:vAlign w:val="bottom"/>
          </w:tcPr>
          <w:p w14:paraId="6EB22D47" w14:textId="52CE4D1C" w:rsidR="000172E5" w:rsidRPr="00C1783A" w:rsidRDefault="001B2D7E" w:rsidP="004A66DF">
            <w:pPr>
              <w:pStyle w:val="Nagwek1"/>
              <w:spacing w:before="0" w:after="0"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C1783A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/>
              </w:rPr>
              <w:t xml:space="preserve">Information regarding </w:t>
            </w:r>
            <w:r w:rsidR="00C1783A" w:rsidRPr="00C1783A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/>
              </w:rPr>
              <w:t>the organization of</w:t>
            </w:r>
            <w:r w:rsidR="00C1783A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/>
              </w:rPr>
              <w:t xml:space="preserve"> BIP on the part of US </w:t>
            </w:r>
          </w:p>
        </w:tc>
      </w:tr>
      <w:tr w:rsidR="000172E5" w:rsidRPr="00603799" w14:paraId="0F067F07" w14:textId="77777777" w:rsidTr="23DACB0B">
        <w:tc>
          <w:tcPr>
            <w:tcW w:w="1960" w:type="pct"/>
            <w:vAlign w:val="bottom"/>
          </w:tcPr>
          <w:p w14:paraId="7A78F2A4" w14:textId="3BF10397" w:rsidR="000172E5" w:rsidRPr="001B2D7E" w:rsidRDefault="00E872AB" w:rsidP="003A2129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GB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 xml:space="preserve">Name of the unit of the </w:t>
            </w:r>
            <w:r w:rsidR="00886BD1">
              <w:rPr>
                <w:rFonts w:cstheme="minorHAnsi"/>
                <w:sz w:val="22"/>
                <w:szCs w:val="22"/>
                <w:lang w:val="en-GB"/>
              </w:rPr>
              <w:t>US</w:t>
            </w:r>
          </w:p>
        </w:tc>
        <w:tc>
          <w:tcPr>
            <w:tcW w:w="3040" w:type="pct"/>
            <w:gridSpan w:val="4"/>
            <w:tcBorders>
              <w:bottom w:val="single" w:sz="4" w:space="0" w:color="auto"/>
            </w:tcBorders>
            <w:vAlign w:val="bottom"/>
          </w:tcPr>
          <w:p w14:paraId="0D01898C" w14:textId="77777777" w:rsidR="000172E5" w:rsidRPr="001B2D7E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0172E5" w:rsidRPr="00603799" w14:paraId="45CB8BE9" w14:textId="77777777" w:rsidTr="23DACB0B">
        <w:tc>
          <w:tcPr>
            <w:tcW w:w="1960" w:type="pct"/>
            <w:vAlign w:val="bottom"/>
          </w:tcPr>
          <w:p w14:paraId="0743E7BE" w14:textId="49C749B2" w:rsidR="000172E5" w:rsidRPr="001B2D7E" w:rsidRDefault="00E872AB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GB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 xml:space="preserve">Person responsible for organizing </w:t>
            </w:r>
            <w:r w:rsidR="00F330B9" w:rsidRPr="001B2D7E">
              <w:rPr>
                <w:rFonts w:cstheme="minorHAnsi"/>
                <w:sz w:val="22"/>
                <w:szCs w:val="22"/>
                <w:lang w:val="en-GB"/>
              </w:rPr>
              <w:t>BIP</w:t>
            </w:r>
            <w:r w:rsidR="00863272">
              <w:rPr>
                <w:rFonts w:cstheme="minorHAnsi"/>
                <w:sz w:val="22"/>
                <w:szCs w:val="22"/>
                <w:lang w:val="en-GB"/>
              </w:rPr>
              <w:t xml:space="preserve"> mobility</w:t>
            </w:r>
            <w:r w:rsidR="0071536B" w:rsidRPr="001B2D7E">
              <w:rPr>
                <w:rFonts w:cstheme="minorHAnsi"/>
                <w:sz w:val="22"/>
                <w:szCs w:val="22"/>
                <w:lang w:val="en-GB"/>
              </w:rPr>
              <w:t xml:space="preserve"> (</w:t>
            </w:r>
            <w:r w:rsidR="001B2D7E">
              <w:rPr>
                <w:rFonts w:cstheme="minorHAnsi"/>
                <w:sz w:val="22"/>
                <w:szCs w:val="22"/>
                <w:lang w:val="en-GB"/>
              </w:rPr>
              <w:t>name</w:t>
            </w:r>
            <w:r w:rsidR="0071536B" w:rsidRPr="001B2D7E">
              <w:rPr>
                <w:rFonts w:cstheme="minorHAnsi"/>
                <w:sz w:val="22"/>
                <w:szCs w:val="22"/>
                <w:lang w:val="en-GB"/>
              </w:rPr>
              <w:t xml:space="preserve">, </w:t>
            </w:r>
            <w:r w:rsidR="001B2D7E">
              <w:rPr>
                <w:rFonts w:cstheme="minorHAnsi"/>
                <w:sz w:val="22"/>
                <w:szCs w:val="22"/>
                <w:lang w:val="en-GB"/>
              </w:rPr>
              <w:t>surname</w:t>
            </w:r>
            <w:r w:rsidR="0071536B" w:rsidRPr="001B2D7E">
              <w:rPr>
                <w:rFonts w:cstheme="minorHAnsi"/>
                <w:sz w:val="22"/>
                <w:szCs w:val="22"/>
                <w:lang w:val="en-GB"/>
              </w:rPr>
              <w:t>,</w:t>
            </w:r>
            <w:r w:rsidR="001B2D7E">
              <w:rPr>
                <w:rFonts w:cstheme="minorHAnsi"/>
                <w:sz w:val="22"/>
                <w:szCs w:val="22"/>
                <w:lang w:val="en-GB"/>
              </w:rPr>
              <w:t xml:space="preserve"> phone number</w:t>
            </w:r>
            <w:r w:rsidR="0071536B" w:rsidRPr="001B2D7E">
              <w:rPr>
                <w:rFonts w:cstheme="minorHAnsi"/>
                <w:sz w:val="22"/>
                <w:szCs w:val="22"/>
                <w:lang w:val="en-GB"/>
              </w:rPr>
              <w:t>, e-</w:t>
            </w:r>
            <w:r w:rsidR="001E5182" w:rsidRPr="001B2D7E">
              <w:rPr>
                <w:rFonts w:cstheme="minorHAnsi"/>
                <w:sz w:val="22"/>
                <w:szCs w:val="22"/>
                <w:lang w:val="en-GB"/>
              </w:rPr>
              <w:t>mail)</w:t>
            </w: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E2057" w14:textId="0B0A516C" w:rsidR="000172E5" w:rsidRPr="001B2D7E" w:rsidRDefault="000172E5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5D7A1A" w:rsidRPr="00603799" w14:paraId="504A54EB" w14:textId="77777777" w:rsidTr="23DACB0B">
        <w:tc>
          <w:tcPr>
            <w:tcW w:w="1960" w:type="pct"/>
            <w:vAlign w:val="bottom"/>
          </w:tcPr>
          <w:p w14:paraId="281DBF9D" w14:textId="0215DCB9" w:rsidR="005D7A1A" w:rsidRPr="001B2D7E" w:rsidRDefault="001B2D7E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Contribution of</w:t>
            </w:r>
            <w:r w:rsidR="00886BD1">
              <w:rPr>
                <w:rFonts w:cstheme="minorHAnsi"/>
                <w:sz w:val="22"/>
                <w:szCs w:val="22"/>
                <w:lang w:val="en-GB"/>
              </w:rPr>
              <w:t xml:space="preserve"> the</w:t>
            </w:r>
            <w:r>
              <w:rPr>
                <w:rFonts w:cstheme="minorHAnsi"/>
                <w:sz w:val="22"/>
                <w:szCs w:val="22"/>
                <w:lang w:val="en-GB"/>
              </w:rPr>
              <w:t xml:space="preserve"> US </w:t>
            </w:r>
            <w:r w:rsidR="005D7A1A" w:rsidRPr="001B2D7E">
              <w:rPr>
                <w:rFonts w:cstheme="minorHAnsi"/>
                <w:sz w:val="22"/>
                <w:szCs w:val="22"/>
                <w:lang w:val="en-GB"/>
              </w:rPr>
              <w:t xml:space="preserve">– </w:t>
            </w:r>
            <w:r>
              <w:rPr>
                <w:rFonts w:cstheme="minorHAnsi"/>
                <w:sz w:val="22"/>
                <w:szCs w:val="22"/>
                <w:lang w:val="en-GB"/>
              </w:rPr>
              <w:t>description of</w:t>
            </w:r>
            <w:r w:rsidR="005D7A1A" w:rsidRPr="001B2D7E">
              <w:rPr>
                <w:rFonts w:cstheme="minorHAnsi"/>
                <w:sz w:val="22"/>
                <w:szCs w:val="22"/>
                <w:lang w:val="en-GB"/>
              </w:rPr>
              <w:t xml:space="preserve"> </w:t>
            </w:r>
            <w:r w:rsidR="00EA0F96">
              <w:rPr>
                <w:rFonts w:cstheme="minorHAnsi"/>
                <w:sz w:val="22"/>
                <w:szCs w:val="22"/>
                <w:lang w:val="en-GB"/>
              </w:rPr>
              <w:t>potential</w:t>
            </w:r>
            <w:r w:rsidR="00594108">
              <w:rPr>
                <w:rFonts w:cstheme="minorHAnsi"/>
                <w:sz w:val="22"/>
                <w:szCs w:val="22"/>
                <w:lang w:val="en-GB"/>
              </w:rPr>
              <w:t xml:space="preserve"> contribution of </w:t>
            </w:r>
            <w:r w:rsidR="005D7A1A" w:rsidRPr="001B2D7E">
              <w:rPr>
                <w:rFonts w:cstheme="minorHAnsi"/>
                <w:sz w:val="22"/>
                <w:szCs w:val="22"/>
                <w:lang w:val="en-GB"/>
              </w:rPr>
              <w:t xml:space="preserve">US </w:t>
            </w:r>
            <w:r w:rsidR="00EA0F96">
              <w:rPr>
                <w:rFonts w:cstheme="minorHAnsi"/>
                <w:sz w:val="22"/>
                <w:szCs w:val="22"/>
                <w:lang w:val="en-GB"/>
              </w:rPr>
              <w:t>to BIP organization</w:t>
            </w:r>
            <w:r w:rsidR="005D7A1A" w:rsidRPr="001B2D7E">
              <w:rPr>
                <w:rFonts w:cstheme="minorHAnsi"/>
                <w:sz w:val="22"/>
                <w:szCs w:val="22"/>
                <w:lang w:val="en-GB"/>
              </w:rPr>
              <w:t xml:space="preserve"> (</w:t>
            </w:r>
            <w:r>
              <w:rPr>
                <w:rFonts w:cstheme="minorHAnsi"/>
                <w:sz w:val="22"/>
                <w:szCs w:val="22"/>
                <w:lang w:val="en-GB"/>
              </w:rPr>
              <w:t xml:space="preserve">including source </w:t>
            </w:r>
            <w:r>
              <w:rPr>
                <w:rFonts w:cstheme="minorHAnsi"/>
                <w:sz w:val="22"/>
                <w:szCs w:val="22"/>
                <w:lang w:val="en-GB"/>
              </w:rPr>
              <w:br/>
              <w:t>of funding</w:t>
            </w:r>
            <w:r w:rsidR="005D7A1A" w:rsidRPr="001B2D7E">
              <w:rPr>
                <w:rFonts w:cstheme="minorHAnsi"/>
                <w:sz w:val="22"/>
                <w:szCs w:val="22"/>
                <w:lang w:val="en-GB"/>
              </w:rPr>
              <w:t xml:space="preserve">, </w:t>
            </w:r>
            <w:r>
              <w:rPr>
                <w:rFonts w:cstheme="minorHAnsi"/>
                <w:sz w:val="22"/>
                <w:szCs w:val="22"/>
                <w:lang w:val="en-GB"/>
              </w:rPr>
              <w:t>if applicable</w:t>
            </w:r>
            <w:r w:rsidR="005D7A1A" w:rsidRPr="001B2D7E">
              <w:rPr>
                <w:rFonts w:cstheme="minorHAnsi"/>
                <w:sz w:val="22"/>
                <w:szCs w:val="22"/>
                <w:lang w:val="en-GB"/>
              </w:rPr>
              <w:t xml:space="preserve">) </w:t>
            </w:r>
          </w:p>
        </w:tc>
        <w:tc>
          <w:tcPr>
            <w:tcW w:w="30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4CAB0A" w14:textId="77777777" w:rsidR="005D7A1A" w:rsidRPr="001B2D7E" w:rsidRDefault="005D7A1A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603799" w:rsidRPr="00603799" w14:paraId="2DEBE5F9" w14:textId="77777777" w:rsidTr="00245226">
        <w:trPr>
          <w:trHeight w:val="308"/>
        </w:trPr>
        <w:tc>
          <w:tcPr>
            <w:tcW w:w="1960" w:type="pct"/>
            <w:vMerge w:val="restart"/>
            <w:vAlign w:val="bottom"/>
          </w:tcPr>
          <w:p w14:paraId="2CC34F79" w14:textId="424E644C" w:rsidR="00603799" w:rsidRPr="001B2D7E" w:rsidRDefault="00603799" w:rsidP="00DA5B38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GB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>Planned number of students/doctoral students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</w:tcBorders>
            <w:vAlign w:val="bottom"/>
          </w:tcPr>
          <w:p w14:paraId="5BCCA906" w14:textId="77777777" w:rsidR="00603799" w:rsidRPr="001B2D7E" w:rsidRDefault="0060379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1116" w:type="pct"/>
            <w:gridSpan w:val="2"/>
            <w:vMerge w:val="restart"/>
            <w:tcBorders>
              <w:top w:val="single" w:sz="4" w:space="0" w:color="auto"/>
            </w:tcBorders>
            <w:vAlign w:val="bottom"/>
          </w:tcPr>
          <w:p w14:paraId="557D43BD" w14:textId="71F95A1E" w:rsidR="00603799" w:rsidRPr="001B2D7E" w:rsidRDefault="0060379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>Planned number of  staff members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9C8D77" w14:textId="013F496E" w:rsidR="00603799" w:rsidRPr="00603799" w:rsidRDefault="0060379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STT:</w:t>
            </w:r>
          </w:p>
        </w:tc>
      </w:tr>
      <w:tr w:rsidR="00603799" w:rsidRPr="00603799" w14:paraId="1A19C21D" w14:textId="77777777" w:rsidTr="00990B6F">
        <w:trPr>
          <w:trHeight w:val="307"/>
        </w:trPr>
        <w:tc>
          <w:tcPr>
            <w:tcW w:w="1960" w:type="pct"/>
            <w:vMerge/>
            <w:vAlign w:val="bottom"/>
          </w:tcPr>
          <w:p w14:paraId="41FEF131" w14:textId="77777777" w:rsidR="00603799" w:rsidRPr="001B2D7E" w:rsidRDefault="00603799" w:rsidP="00DA5B38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952" w:type="pct"/>
            <w:vMerge/>
            <w:tcBorders>
              <w:bottom w:val="single" w:sz="4" w:space="0" w:color="auto"/>
            </w:tcBorders>
            <w:vAlign w:val="bottom"/>
          </w:tcPr>
          <w:p w14:paraId="6C77ABE8" w14:textId="77777777" w:rsidR="00603799" w:rsidRPr="001B2D7E" w:rsidRDefault="0060379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1116" w:type="pct"/>
            <w:gridSpan w:val="2"/>
            <w:vMerge/>
            <w:vAlign w:val="bottom"/>
          </w:tcPr>
          <w:p w14:paraId="460ACB95" w14:textId="77777777" w:rsidR="00603799" w:rsidRPr="001B2D7E" w:rsidRDefault="0060379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30E6FA" w14:textId="4D09F49F" w:rsidR="00603799" w:rsidRPr="00603799" w:rsidRDefault="00603799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STA:</w:t>
            </w:r>
          </w:p>
        </w:tc>
      </w:tr>
      <w:tr w:rsidR="00CD5215" w:rsidRPr="00603799" w14:paraId="59E0F47B" w14:textId="77777777" w:rsidTr="23DACB0B">
        <w:tc>
          <w:tcPr>
            <w:tcW w:w="1960" w:type="pct"/>
            <w:vAlign w:val="bottom"/>
          </w:tcPr>
          <w:p w14:paraId="1BE0CF36" w14:textId="0E82B124" w:rsidR="00CD5215" w:rsidRPr="001B2D7E" w:rsidRDefault="00E872AB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  <w:lang w:val="en-GB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>Number of</w:t>
            </w:r>
            <w:r w:rsidR="00865731" w:rsidRPr="001B2D7E">
              <w:rPr>
                <w:rFonts w:cstheme="minorHAnsi"/>
                <w:sz w:val="22"/>
                <w:szCs w:val="22"/>
                <w:lang w:val="en-GB"/>
              </w:rPr>
              <w:t xml:space="preserve"> ECTS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t xml:space="preserve"> credits awarded to students/doctoral students </w:t>
            </w:r>
            <w:r w:rsidR="00865731" w:rsidRPr="001B2D7E">
              <w:rPr>
                <w:rFonts w:cstheme="minorHAnsi"/>
                <w:sz w:val="22"/>
                <w:szCs w:val="22"/>
                <w:lang w:val="en-GB"/>
              </w:rPr>
              <w:t>(min.</w:t>
            </w:r>
            <w:r w:rsidR="006A2677" w:rsidRPr="001B2D7E">
              <w:rPr>
                <w:rFonts w:cstheme="minorHAnsi"/>
                <w:sz w:val="22"/>
                <w:szCs w:val="22"/>
                <w:lang w:val="en-GB"/>
              </w:rPr>
              <w:t xml:space="preserve"> </w:t>
            </w:r>
            <w:r w:rsidR="00865731" w:rsidRPr="001B2D7E">
              <w:rPr>
                <w:rFonts w:cstheme="minorHAnsi"/>
                <w:sz w:val="22"/>
                <w:szCs w:val="22"/>
                <w:lang w:val="en-GB"/>
              </w:rPr>
              <w:t>3)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07E296" w14:textId="77777777" w:rsidR="00CD5215" w:rsidRPr="001B2D7E" w:rsidRDefault="00CD5215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1116" w:type="pct"/>
            <w:gridSpan w:val="2"/>
            <w:vAlign w:val="bottom"/>
          </w:tcPr>
          <w:p w14:paraId="1E8C7AEC" w14:textId="77777777" w:rsidR="00CD5215" w:rsidRPr="001B2D7E" w:rsidRDefault="00CD5215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972" w:type="pct"/>
            <w:vAlign w:val="bottom"/>
          </w:tcPr>
          <w:p w14:paraId="5FAF0F0B" w14:textId="310CF460" w:rsidR="00CD5215" w:rsidRPr="00E872AB" w:rsidRDefault="00CD5215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5738A6" w:rsidRPr="00603799" w14:paraId="5EECEF88" w14:textId="77777777" w:rsidTr="005738A6">
        <w:tc>
          <w:tcPr>
            <w:tcW w:w="5000" w:type="pct"/>
            <w:gridSpan w:val="5"/>
            <w:shd w:val="clear" w:color="auto" w:fill="auto"/>
            <w:vAlign w:val="bottom"/>
          </w:tcPr>
          <w:p w14:paraId="2E5DC8CB" w14:textId="77777777" w:rsidR="005738A6" w:rsidRPr="00E872AB" w:rsidRDefault="005738A6" w:rsidP="004A66DF">
            <w:pPr>
              <w:spacing w:before="0" w:line="276" w:lineRule="auto"/>
              <w:rPr>
                <w:rFonts w:cstheme="minorHAnsi"/>
                <w:sz w:val="10"/>
                <w:szCs w:val="10"/>
                <w:lang w:val="en-US"/>
              </w:rPr>
            </w:pPr>
          </w:p>
        </w:tc>
      </w:tr>
      <w:tr w:rsidR="00712481" w:rsidRPr="004A66DF" w14:paraId="140FB0F9" w14:textId="77777777" w:rsidTr="23DACB0B">
        <w:trPr>
          <w:trHeight w:val="284"/>
        </w:trPr>
        <w:tc>
          <w:tcPr>
            <w:tcW w:w="1960" w:type="pct"/>
            <w:shd w:val="clear" w:color="auto" w:fill="155078" w:themeFill="accent1"/>
            <w:vAlign w:val="bottom"/>
          </w:tcPr>
          <w:p w14:paraId="1EA35A5D" w14:textId="1791E3F6" w:rsidR="00712481" w:rsidRPr="004A66DF" w:rsidRDefault="000832F6" w:rsidP="004A66D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color w:val="FFFFFF" w:themeColor="background1"/>
                <w:sz w:val="22"/>
                <w:szCs w:val="22"/>
              </w:rPr>
              <w:t>SIGNATURES</w:t>
            </w:r>
          </w:p>
        </w:tc>
        <w:tc>
          <w:tcPr>
            <w:tcW w:w="95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7BCE5C4D" w14:textId="77777777" w:rsidR="00712481" w:rsidRPr="004A66DF" w:rsidRDefault="00712481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36B7F0DB" w14:textId="77777777" w:rsidR="00712481" w:rsidRPr="004A66DF" w:rsidRDefault="00712481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499FD734" w14:textId="77777777" w:rsidR="00712481" w:rsidRPr="004A66DF" w:rsidRDefault="00712481" w:rsidP="004A66DF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4A66DF" w:rsidRPr="00603799" w14:paraId="42A22CF2" w14:textId="77777777" w:rsidTr="23DACB0B">
        <w:trPr>
          <w:gridAfter w:val="2"/>
          <w:wAfter w:w="1116" w:type="pct"/>
        </w:trPr>
        <w:tc>
          <w:tcPr>
            <w:tcW w:w="1960" w:type="pct"/>
            <w:vAlign w:val="bottom"/>
          </w:tcPr>
          <w:p w14:paraId="0A53AA3D" w14:textId="0BEB9F73" w:rsidR="004A66DF" w:rsidRPr="001B2D7E" w:rsidRDefault="000832F6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GB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>Signature of person</w:t>
            </w:r>
            <w:r w:rsidR="004A66DF" w:rsidRPr="001B2D7E">
              <w:rPr>
                <w:rFonts w:cstheme="minorHAnsi"/>
                <w:sz w:val="22"/>
                <w:szCs w:val="22"/>
                <w:lang w:val="en-GB"/>
              </w:rPr>
              <w:t xml:space="preserve"> </w:t>
            </w:r>
            <w:r w:rsidR="001B2D7E" w:rsidRPr="001B2D7E">
              <w:rPr>
                <w:rFonts w:cstheme="minorHAnsi"/>
                <w:sz w:val="22"/>
                <w:szCs w:val="22"/>
                <w:lang w:val="en-GB"/>
              </w:rPr>
              <w:t xml:space="preserve">responsible for the organisation of </w:t>
            </w:r>
            <w:r w:rsidR="004A66DF" w:rsidRPr="001B2D7E">
              <w:rPr>
                <w:rFonts w:cstheme="minorHAnsi"/>
                <w:sz w:val="22"/>
                <w:szCs w:val="22"/>
                <w:lang w:val="en-GB"/>
              </w:rPr>
              <w:t xml:space="preserve">BIP </w:t>
            </w:r>
            <w:r w:rsidR="001B2D7E" w:rsidRPr="001B2D7E">
              <w:rPr>
                <w:rFonts w:cstheme="minorHAnsi"/>
                <w:sz w:val="22"/>
                <w:szCs w:val="22"/>
                <w:lang w:val="en-GB"/>
              </w:rPr>
              <w:t>on the part of</w:t>
            </w:r>
            <w:r w:rsidR="004A66DF" w:rsidRPr="001B2D7E">
              <w:rPr>
                <w:rFonts w:cstheme="minorHAnsi"/>
                <w:sz w:val="22"/>
                <w:szCs w:val="22"/>
                <w:lang w:val="en-GB"/>
              </w:rPr>
              <w:t xml:space="preserve"> US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46B6A8D9" w14:textId="77777777" w:rsidR="004A66DF" w:rsidRPr="001B2D7E" w:rsidRDefault="004A66DF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972" w:type="pct"/>
            <w:vAlign w:val="bottom"/>
          </w:tcPr>
          <w:p w14:paraId="6C137CA8" w14:textId="77777777" w:rsidR="004A66DF" w:rsidRPr="001B2D7E" w:rsidRDefault="004A66DF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404C0B" w:rsidRPr="00603799" w14:paraId="718C0324" w14:textId="77777777" w:rsidTr="23DACB0B">
        <w:tc>
          <w:tcPr>
            <w:tcW w:w="1960" w:type="pct"/>
            <w:vAlign w:val="bottom"/>
          </w:tcPr>
          <w:p w14:paraId="3726A9F5" w14:textId="07D99588" w:rsidR="00404C0B" w:rsidRPr="001B2D7E" w:rsidRDefault="000832F6" w:rsidP="004A66D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  <w:lang w:val="en-GB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>Signature of</w:t>
            </w:r>
            <w:r w:rsidR="00404C0B" w:rsidRPr="001B2D7E">
              <w:rPr>
                <w:rFonts w:cstheme="minorHAnsi"/>
                <w:sz w:val="22"/>
                <w:szCs w:val="22"/>
                <w:lang w:val="en-GB"/>
              </w:rPr>
              <w:t xml:space="preserve"> 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t xml:space="preserve">coordinator 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br/>
              <w:t>for</w:t>
            </w:r>
            <w:r w:rsidR="00404C0B" w:rsidRPr="001B2D7E">
              <w:rPr>
                <w:rFonts w:cstheme="minorHAnsi"/>
                <w:sz w:val="22"/>
                <w:szCs w:val="22"/>
                <w:lang w:val="en-GB"/>
              </w:rPr>
              <w:t xml:space="preserve"> 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t>international</w:t>
            </w:r>
            <w:r w:rsidR="004A66DF" w:rsidRPr="001B2D7E">
              <w:rPr>
                <w:rFonts w:cstheme="minorHAnsi"/>
                <w:sz w:val="22"/>
                <w:szCs w:val="22"/>
                <w:lang w:val="en-GB"/>
              </w:rPr>
              <w:t xml:space="preserve"> 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t>exchange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52F3BE" w14:textId="77777777" w:rsidR="00404C0B" w:rsidRPr="001B2D7E" w:rsidRDefault="00404C0B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1116" w:type="pct"/>
            <w:gridSpan w:val="2"/>
            <w:vAlign w:val="bottom"/>
          </w:tcPr>
          <w:p w14:paraId="465DB4C3" w14:textId="7020EDC7" w:rsidR="00404C0B" w:rsidRPr="001B2D7E" w:rsidRDefault="000832F6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GB"/>
              </w:rPr>
            </w:pPr>
            <w:r w:rsidRPr="001B2D7E">
              <w:rPr>
                <w:rFonts w:cstheme="minorHAnsi"/>
                <w:sz w:val="22"/>
                <w:szCs w:val="22"/>
                <w:lang w:val="en-GB"/>
              </w:rPr>
              <w:t>Signature of dean</w:t>
            </w:r>
            <w:r w:rsidR="00712481" w:rsidRPr="001B2D7E">
              <w:rPr>
                <w:rFonts w:cstheme="minorHAnsi"/>
                <w:sz w:val="22"/>
                <w:szCs w:val="22"/>
                <w:lang w:val="en-GB"/>
              </w:rPr>
              <w:t xml:space="preserve"> / </w:t>
            </w:r>
            <w:r w:rsidRPr="001B2D7E">
              <w:rPr>
                <w:rFonts w:cstheme="minorHAnsi"/>
                <w:sz w:val="22"/>
                <w:szCs w:val="22"/>
                <w:lang w:val="en-GB"/>
              </w:rPr>
              <w:t>head of organizational unit</w:t>
            </w:r>
            <w:r w:rsidR="00712481" w:rsidRPr="001B2D7E">
              <w:rPr>
                <w:rFonts w:cstheme="minorHAnsi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972" w:type="pct"/>
            <w:tcBorders>
              <w:bottom w:val="single" w:sz="4" w:space="0" w:color="auto"/>
            </w:tcBorders>
            <w:vAlign w:val="bottom"/>
          </w:tcPr>
          <w:p w14:paraId="13EC7688" w14:textId="77777777" w:rsidR="00404C0B" w:rsidRPr="000832F6" w:rsidRDefault="00404C0B" w:rsidP="004A66DF">
            <w:pPr>
              <w:spacing w:before="0" w:line="276" w:lineRule="auto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</w:tbl>
    <w:p w14:paraId="5FB19AC4" w14:textId="77777777" w:rsidR="00291831" w:rsidRPr="000832F6" w:rsidRDefault="00291831" w:rsidP="00FD292B">
      <w:pPr>
        <w:spacing w:before="0" w:after="0" w:line="276" w:lineRule="auto"/>
        <w:rPr>
          <w:rFonts w:cstheme="minorHAnsi"/>
          <w:sz w:val="22"/>
          <w:szCs w:val="22"/>
          <w:lang w:val="en-US"/>
        </w:rPr>
      </w:pPr>
    </w:p>
    <w:sectPr w:rsidR="00291831" w:rsidRPr="000832F6" w:rsidSect="00291831">
      <w:headerReference w:type="default" r:id="rId11"/>
      <w:footerReference w:type="default" r:id="rId12"/>
      <w:pgSz w:w="11906" w:h="16838" w:code="9"/>
      <w:pgMar w:top="1135" w:right="1274" w:bottom="1077" w:left="993" w:header="142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E0BD0" w14:textId="77777777" w:rsidR="004135B4" w:rsidRDefault="004135B4" w:rsidP="000172E5">
      <w:pPr>
        <w:spacing w:after="0" w:line="240" w:lineRule="auto"/>
      </w:pPr>
      <w:r>
        <w:separator/>
      </w:r>
    </w:p>
  </w:endnote>
  <w:endnote w:type="continuationSeparator" w:id="0">
    <w:p w14:paraId="3B518978" w14:textId="77777777" w:rsidR="004135B4" w:rsidRDefault="004135B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203805-2C6E-4A09-98CD-D9B8D412AEE4}"/>
    <w:embedBold r:id="rId2" w:fontKey="{5DE9012A-84FD-4390-B0F9-7337ECC155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826CE6C7-D5AE-43B2-8678-EE883B676B57}"/>
    <w:embedBold r:id="rId4" w:fontKey="{8A1B4504-4748-49D8-A8E0-16252D429B30}"/>
    <w:embedItalic r:id="rId5" w:fontKey="{976CA79A-1BC3-4B37-9C1C-0C583BEE954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6A52949-C163-4556-AF90-E9C65B305F8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F6CEEBF-670D-443C-A612-64B61C6BC2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6C715DF" w14:textId="77777777" w:rsidTr="00637200">
      <w:tc>
        <w:tcPr>
          <w:tcW w:w="4675" w:type="dxa"/>
          <w:vAlign w:val="center"/>
        </w:tcPr>
        <w:p w14:paraId="4C0D34C8" w14:textId="6A114A74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1AEB79F" w14:textId="62C75E5B" w:rsidR="00311D4F" w:rsidRPr="00311D4F" w:rsidRDefault="00311D4F" w:rsidP="00637200">
          <w:pPr>
            <w:pStyle w:val="Stopka"/>
            <w:jc w:val="right"/>
          </w:pPr>
        </w:p>
      </w:tc>
    </w:tr>
  </w:tbl>
  <w:p w14:paraId="6E9ECDF2" w14:textId="77777777" w:rsidR="006145D8" w:rsidRDefault="006145D8" w:rsidP="007124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101BA" w14:textId="77777777" w:rsidR="004135B4" w:rsidRDefault="004135B4" w:rsidP="000172E5">
      <w:pPr>
        <w:spacing w:after="0" w:line="240" w:lineRule="auto"/>
      </w:pPr>
      <w:r>
        <w:separator/>
      </w:r>
    </w:p>
  </w:footnote>
  <w:footnote w:type="continuationSeparator" w:id="0">
    <w:p w14:paraId="623A19F8" w14:textId="77777777" w:rsidR="004135B4" w:rsidRDefault="004135B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709"/>
      <w:gridCol w:w="7938"/>
    </w:tblGrid>
    <w:tr w:rsidR="00B337A2" w:rsidRPr="00603799" w14:paraId="56DCBA70" w14:textId="77777777" w:rsidTr="00CB47D3">
      <w:trPr>
        <w:trHeight w:val="990"/>
      </w:trPr>
      <w:tc>
        <w:tcPr>
          <w:tcW w:w="709" w:type="dxa"/>
          <w:vAlign w:val="center"/>
        </w:tcPr>
        <w:p w14:paraId="51FCEC0E" w14:textId="66FE9692" w:rsidR="00B337A2" w:rsidRPr="00665571" w:rsidRDefault="00B337A2" w:rsidP="00637200">
          <w:pPr>
            <w:pStyle w:val="Nagwek"/>
            <w:rPr>
              <w:sz w:val="28"/>
              <w:szCs w:val="28"/>
            </w:rPr>
          </w:pPr>
        </w:p>
      </w:tc>
      <w:tc>
        <w:tcPr>
          <w:tcW w:w="7938" w:type="dxa"/>
          <w:vAlign w:val="center"/>
        </w:tcPr>
        <w:p w14:paraId="6EF8B8F6" w14:textId="36F3E69C" w:rsidR="0071536B" w:rsidRPr="00337AC8" w:rsidRDefault="0071470D" w:rsidP="00665571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GB"/>
            </w:rPr>
          </w:pPr>
          <w:r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>BLENDED INTENSIVE PROGRAM</w:t>
          </w:r>
          <w:r w:rsidR="009003B9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>ME</w:t>
          </w:r>
          <w:r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 xml:space="preserve"> (BIP)</w:t>
          </w:r>
          <w:r w:rsidR="00404C0B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 xml:space="preserve"> </w:t>
          </w:r>
          <w:r w:rsidR="00CB47D3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br/>
          </w:r>
          <w:r w:rsidR="0071536B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>Erasmus+ KA131</w:t>
          </w:r>
          <w:r w:rsidR="001D480B" w:rsidRPr="00337AC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br/>
            <w:t xml:space="preserve">US </w:t>
          </w:r>
          <w:r w:rsidR="004277AD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>as a</w:t>
          </w:r>
          <w:r w:rsidR="006A2197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 xml:space="preserve"> </w:t>
          </w:r>
          <w:r w:rsidR="00594108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>coordinat</w:t>
          </w:r>
          <w:r w:rsidR="00901E2A">
            <w:rPr>
              <w:rFonts w:ascii="Calibri" w:hAnsi="Calibri" w:cs="Calibri"/>
              <w:color w:val="002060"/>
              <w:sz w:val="28"/>
              <w:szCs w:val="28"/>
              <w:lang w:val="en-GB"/>
            </w:rPr>
            <w:t>ing HEI</w:t>
          </w:r>
        </w:p>
      </w:tc>
    </w:tr>
  </w:tbl>
  <w:p w14:paraId="6CE94B4D" w14:textId="6D4CC618" w:rsidR="000172E5" w:rsidRPr="00337AC8" w:rsidRDefault="000172E5" w:rsidP="00291831">
    <w:pPr>
      <w:pStyle w:val="Bezodstpw"/>
      <w:rPr>
        <w:sz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17283547">
    <w:abstractNumId w:val="11"/>
  </w:num>
  <w:num w:numId="2" w16cid:durableId="1303846207">
    <w:abstractNumId w:val="7"/>
  </w:num>
  <w:num w:numId="3" w16cid:durableId="1143504194">
    <w:abstractNumId w:val="15"/>
  </w:num>
  <w:num w:numId="4" w16cid:durableId="1966083573">
    <w:abstractNumId w:val="12"/>
  </w:num>
  <w:num w:numId="5" w16cid:durableId="1122528658">
    <w:abstractNumId w:val="13"/>
  </w:num>
  <w:num w:numId="6" w16cid:durableId="1144546050">
    <w:abstractNumId w:val="19"/>
  </w:num>
  <w:num w:numId="7" w16cid:durableId="1234587030">
    <w:abstractNumId w:val="6"/>
  </w:num>
  <w:num w:numId="8" w16cid:durableId="517619037">
    <w:abstractNumId w:val="10"/>
  </w:num>
  <w:num w:numId="9" w16cid:durableId="2045866319">
    <w:abstractNumId w:val="17"/>
  </w:num>
  <w:num w:numId="10" w16cid:durableId="1951088053">
    <w:abstractNumId w:val="1"/>
  </w:num>
  <w:num w:numId="11" w16cid:durableId="1129326263">
    <w:abstractNumId w:val="5"/>
  </w:num>
  <w:num w:numId="12" w16cid:durableId="1917739758">
    <w:abstractNumId w:val="0"/>
  </w:num>
  <w:num w:numId="13" w16cid:durableId="920260702">
    <w:abstractNumId w:val="2"/>
  </w:num>
  <w:num w:numId="14" w16cid:durableId="1822622026">
    <w:abstractNumId w:val="9"/>
  </w:num>
  <w:num w:numId="15" w16cid:durableId="2106269107">
    <w:abstractNumId w:val="8"/>
  </w:num>
  <w:num w:numId="16" w16cid:durableId="614681367">
    <w:abstractNumId w:val="16"/>
  </w:num>
  <w:num w:numId="17" w16cid:durableId="879711922">
    <w:abstractNumId w:val="3"/>
  </w:num>
  <w:num w:numId="18" w16cid:durableId="1108282631">
    <w:abstractNumId w:val="21"/>
  </w:num>
  <w:num w:numId="19" w16cid:durableId="1859151642">
    <w:abstractNumId w:val="18"/>
  </w:num>
  <w:num w:numId="20" w16cid:durableId="1939943294">
    <w:abstractNumId w:val="14"/>
  </w:num>
  <w:num w:numId="21" w16cid:durableId="1441872011">
    <w:abstractNumId w:val="20"/>
  </w:num>
  <w:num w:numId="22" w16cid:durableId="165093783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A5A"/>
    <w:rsid w:val="00014321"/>
    <w:rsid w:val="000172E5"/>
    <w:rsid w:val="0002072D"/>
    <w:rsid w:val="00052382"/>
    <w:rsid w:val="0006568A"/>
    <w:rsid w:val="000758E4"/>
    <w:rsid w:val="00076F0F"/>
    <w:rsid w:val="000832F6"/>
    <w:rsid w:val="00084253"/>
    <w:rsid w:val="000A0490"/>
    <w:rsid w:val="000A71D8"/>
    <w:rsid w:val="000D1F49"/>
    <w:rsid w:val="000F1C71"/>
    <w:rsid w:val="000F6C8A"/>
    <w:rsid w:val="0013700A"/>
    <w:rsid w:val="00141FA4"/>
    <w:rsid w:val="00151EEF"/>
    <w:rsid w:val="00165410"/>
    <w:rsid w:val="001727CA"/>
    <w:rsid w:val="00177B56"/>
    <w:rsid w:val="001800AB"/>
    <w:rsid w:val="001A2874"/>
    <w:rsid w:val="001A37CB"/>
    <w:rsid w:val="001B2D7E"/>
    <w:rsid w:val="001D2266"/>
    <w:rsid w:val="001D480B"/>
    <w:rsid w:val="001D6233"/>
    <w:rsid w:val="001E5182"/>
    <w:rsid w:val="0020149C"/>
    <w:rsid w:val="0022255E"/>
    <w:rsid w:val="00223FFE"/>
    <w:rsid w:val="00234910"/>
    <w:rsid w:val="00291831"/>
    <w:rsid w:val="002B19CD"/>
    <w:rsid w:val="002C272B"/>
    <w:rsid w:val="002C56E6"/>
    <w:rsid w:val="00311D4F"/>
    <w:rsid w:val="00337AC8"/>
    <w:rsid w:val="0034390E"/>
    <w:rsid w:val="00344849"/>
    <w:rsid w:val="00361E11"/>
    <w:rsid w:val="00362E5C"/>
    <w:rsid w:val="003769BA"/>
    <w:rsid w:val="003A2129"/>
    <w:rsid w:val="003C72C6"/>
    <w:rsid w:val="003E4AD1"/>
    <w:rsid w:val="003F0847"/>
    <w:rsid w:val="0040090B"/>
    <w:rsid w:val="00404C0B"/>
    <w:rsid w:val="004070C0"/>
    <w:rsid w:val="004135B4"/>
    <w:rsid w:val="00427435"/>
    <w:rsid w:val="004277AD"/>
    <w:rsid w:val="0044396A"/>
    <w:rsid w:val="0046302A"/>
    <w:rsid w:val="00487D2D"/>
    <w:rsid w:val="004A4A22"/>
    <w:rsid w:val="004A66DF"/>
    <w:rsid w:val="004C4AE2"/>
    <w:rsid w:val="004D3BC8"/>
    <w:rsid w:val="004D5D62"/>
    <w:rsid w:val="00502E9C"/>
    <w:rsid w:val="005112D0"/>
    <w:rsid w:val="00514BA7"/>
    <w:rsid w:val="00545AEA"/>
    <w:rsid w:val="00546383"/>
    <w:rsid w:val="00561D42"/>
    <w:rsid w:val="005738A6"/>
    <w:rsid w:val="00577E06"/>
    <w:rsid w:val="00583334"/>
    <w:rsid w:val="00594108"/>
    <w:rsid w:val="0059497B"/>
    <w:rsid w:val="005A3BF7"/>
    <w:rsid w:val="005D2B2F"/>
    <w:rsid w:val="005D7A1A"/>
    <w:rsid w:val="005F2035"/>
    <w:rsid w:val="005F23C0"/>
    <w:rsid w:val="005F7990"/>
    <w:rsid w:val="0060357C"/>
    <w:rsid w:val="00603799"/>
    <w:rsid w:val="006145D8"/>
    <w:rsid w:val="0061738C"/>
    <w:rsid w:val="00627982"/>
    <w:rsid w:val="00637200"/>
    <w:rsid w:val="0063739C"/>
    <w:rsid w:val="00644F33"/>
    <w:rsid w:val="00665571"/>
    <w:rsid w:val="006A2197"/>
    <w:rsid w:val="006A2677"/>
    <w:rsid w:val="006C3DE0"/>
    <w:rsid w:val="006D76AB"/>
    <w:rsid w:val="00712481"/>
    <w:rsid w:val="00713480"/>
    <w:rsid w:val="0071470D"/>
    <w:rsid w:val="007147D7"/>
    <w:rsid w:val="0071536B"/>
    <w:rsid w:val="0073065A"/>
    <w:rsid w:val="00735E8C"/>
    <w:rsid w:val="00770F25"/>
    <w:rsid w:val="00775281"/>
    <w:rsid w:val="007A35A8"/>
    <w:rsid w:val="007B0A85"/>
    <w:rsid w:val="007B61A6"/>
    <w:rsid w:val="007C6A52"/>
    <w:rsid w:val="00811922"/>
    <w:rsid w:val="0082043E"/>
    <w:rsid w:val="00846B76"/>
    <w:rsid w:val="00863272"/>
    <w:rsid w:val="00865731"/>
    <w:rsid w:val="008669E9"/>
    <w:rsid w:val="0086797B"/>
    <w:rsid w:val="00886BD1"/>
    <w:rsid w:val="008E203A"/>
    <w:rsid w:val="008F3428"/>
    <w:rsid w:val="009003B9"/>
    <w:rsid w:val="009019FA"/>
    <w:rsid w:val="00901E2A"/>
    <w:rsid w:val="0091229C"/>
    <w:rsid w:val="00940E73"/>
    <w:rsid w:val="009512C6"/>
    <w:rsid w:val="00951A5A"/>
    <w:rsid w:val="0097038E"/>
    <w:rsid w:val="0098597D"/>
    <w:rsid w:val="009B1049"/>
    <w:rsid w:val="009D6E03"/>
    <w:rsid w:val="009E346A"/>
    <w:rsid w:val="009F0C5E"/>
    <w:rsid w:val="009F619A"/>
    <w:rsid w:val="009F6DDE"/>
    <w:rsid w:val="00A1714F"/>
    <w:rsid w:val="00A370A8"/>
    <w:rsid w:val="00A45F85"/>
    <w:rsid w:val="00A95795"/>
    <w:rsid w:val="00AE07E6"/>
    <w:rsid w:val="00B337A2"/>
    <w:rsid w:val="00B42844"/>
    <w:rsid w:val="00BD4753"/>
    <w:rsid w:val="00BD5CB1"/>
    <w:rsid w:val="00BE62EE"/>
    <w:rsid w:val="00C003BA"/>
    <w:rsid w:val="00C1783A"/>
    <w:rsid w:val="00C4602F"/>
    <w:rsid w:val="00C46878"/>
    <w:rsid w:val="00C55310"/>
    <w:rsid w:val="00C6231D"/>
    <w:rsid w:val="00CB47D3"/>
    <w:rsid w:val="00CB4A51"/>
    <w:rsid w:val="00CD4532"/>
    <w:rsid w:val="00CD47B0"/>
    <w:rsid w:val="00CD5215"/>
    <w:rsid w:val="00CE6104"/>
    <w:rsid w:val="00CE7918"/>
    <w:rsid w:val="00CF3C39"/>
    <w:rsid w:val="00D13A3C"/>
    <w:rsid w:val="00D16163"/>
    <w:rsid w:val="00D33D93"/>
    <w:rsid w:val="00D77891"/>
    <w:rsid w:val="00DA5B38"/>
    <w:rsid w:val="00DB3FAD"/>
    <w:rsid w:val="00DC71EC"/>
    <w:rsid w:val="00DE55B4"/>
    <w:rsid w:val="00E04C36"/>
    <w:rsid w:val="00E07174"/>
    <w:rsid w:val="00E177D4"/>
    <w:rsid w:val="00E247E1"/>
    <w:rsid w:val="00E415B1"/>
    <w:rsid w:val="00E61C09"/>
    <w:rsid w:val="00E837F0"/>
    <w:rsid w:val="00E872AB"/>
    <w:rsid w:val="00EA0F96"/>
    <w:rsid w:val="00EB2D34"/>
    <w:rsid w:val="00EB3B58"/>
    <w:rsid w:val="00EC2D3D"/>
    <w:rsid w:val="00EC7359"/>
    <w:rsid w:val="00EE3054"/>
    <w:rsid w:val="00F00606"/>
    <w:rsid w:val="00F01256"/>
    <w:rsid w:val="00F1714E"/>
    <w:rsid w:val="00F330B9"/>
    <w:rsid w:val="00F35A4A"/>
    <w:rsid w:val="00F71458"/>
    <w:rsid w:val="00FC6818"/>
    <w:rsid w:val="00FC7475"/>
    <w:rsid w:val="00FD292B"/>
    <w:rsid w:val="00FE78A0"/>
    <w:rsid w:val="23DAC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005A92D"/>
  <w15:chartTrackingRefBased/>
  <w15:docId w15:val="{3EB2EC8B-FF2E-4BE6-94C5-D89C59DF9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951A5A"/>
    <w:pPr>
      <w:ind w:left="720"/>
      <w:contextualSpacing/>
    </w:pPr>
  </w:style>
  <w:style w:type="character" w:customStyle="1" w:styleId="word">
    <w:name w:val="word"/>
    <w:basedOn w:val="Domylnaczcionkaakapitu"/>
    <w:rsid w:val="006A2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1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\AppData\Roaming\Microsoft\Templates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BEA30F97D820439D797D8C177166E2" ma:contentTypeVersion="6" ma:contentTypeDescription="Utwórz nowy dokument." ma:contentTypeScope="" ma:versionID="c446230617a5f958f9a93d93f5a1b478">
  <xsd:schema xmlns:xsd="http://www.w3.org/2001/XMLSchema" xmlns:xs="http://www.w3.org/2001/XMLSchema" xmlns:p="http://schemas.microsoft.com/office/2006/metadata/properties" xmlns:ns2="746a5de7-2dd7-4f02-9e21-a4d4c759b20b" xmlns:ns3="f527c8fd-6cb9-486c-be69-e24f27345cfb" targetNamespace="http://schemas.microsoft.com/office/2006/metadata/properties" ma:root="true" ma:fieldsID="8e1a05c1b1d5b8110bffb5b9cb0ae96d" ns2:_="" ns3:_="">
    <xsd:import namespace="746a5de7-2dd7-4f02-9e21-a4d4c759b20b"/>
    <xsd:import namespace="f527c8fd-6cb9-486c-be69-e24f27345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a5de7-2dd7-4f02-9e21-a4d4c759b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7c8fd-6cb9-486c-be69-e24f27345c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D72E47-1E06-46C8-AD9C-E0BDDD5E74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a5de7-2dd7-4f02-9e21-a4d4c759b20b"/>
    <ds:schemaRef ds:uri="f527c8fd-6cb9-486c-be69-e24f27345c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3EE806-AEB9-49D8-9497-AF2ACC84E3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89</TotalTime>
  <Pages>1</Pages>
  <Words>183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Piotr Gertruda</cp:lastModifiedBy>
  <cp:revision>15</cp:revision>
  <dcterms:created xsi:type="dcterms:W3CDTF">2024-04-12T10:05:00Z</dcterms:created>
  <dcterms:modified xsi:type="dcterms:W3CDTF">2025-03-18T13:11:00Z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0x01010093BEA30F97D820439D797D8C177166E2</vt:lpwstr>
  </property>
</Properties>
</file>