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horzAnchor="margin" w:tblpY="677"/>
        <w:tblW w:w="5252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928"/>
        <w:gridCol w:w="1968"/>
        <w:gridCol w:w="292"/>
        <w:gridCol w:w="1968"/>
      </w:tblGrid>
      <w:tr w:rsidRPr="004A66DF" w:rsidR="000172E5" w:rsidTr="42D4546A" w14:paraId="153ED546" w14:textId="77777777">
        <w:tc>
          <w:tcPr>
            <w:tcW w:w="5000" w:type="pct"/>
            <w:gridSpan w:val="5"/>
            <w:shd w:val="clear" w:color="auto" w:fill="155078" w:themeFill="accent1"/>
            <w:tcMar/>
            <w:vAlign w:val="bottom"/>
          </w:tcPr>
          <w:p w:rsidRPr="004A66DF" w:rsidR="000172E5" w:rsidP="004A66DF" w:rsidRDefault="009003B9" w14:paraId="132BE00C" w14:textId="2C9370C6">
            <w:pPr>
              <w:pStyle w:val="Nagwek1"/>
              <w:spacing w:before="0" w:after="0"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4A66DF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Dane o programie</w:t>
            </w:r>
          </w:p>
        </w:tc>
      </w:tr>
      <w:tr w:rsidRPr="004A66DF" w:rsidR="000172E5" w:rsidTr="42D4546A" w14:paraId="13A09E31" w14:textId="77777777">
        <w:tc>
          <w:tcPr>
            <w:tcW w:w="1960" w:type="pct"/>
            <w:tcMar/>
            <w:vAlign w:val="bottom"/>
          </w:tcPr>
          <w:p w:rsidRPr="004A66DF" w:rsidR="000172E5" w:rsidP="004A66DF" w:rsidRDefault="009003B9" w14:paraId="268898A7" w14:textId="4C6DA812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Tytuł</w:t>
            </w:r>
            <w:r w:rsidRPr="004A66DF" w:rsidR="00F330B9">
              <w:rPr>
                <w:rFonts w:cstheme="minorHAnsi"/>
                <w:sz w:val="22"/>
                <w:szCs w:val="22"/>
              </w:rPr>
              <w:t xml:space="preserve"> BIP</w:t>
            </w:r>
          </w:p>
        </w:tc>
        <w:tc>
          <w:tcPr>
            <w:tcW w:w="3040" w:type="pct"/>
            <w:gridSpan w:val="4"/>
            <w:tcBorders>
              <w:bottom w:val="single" w:color="auto" w:sz="4" w:space="0"/>
            </w:tcBorders>
            <w:tcMar/>
            <w:vAlign w:val="bottom"/>
          </w:tcPr>
          <w:p w:rsidRPr="004A66DF" w:rsidR="000172E5" w:rsidP="004A66DF" w:rsidRDefault="000172E5" w14:paraId="6154F750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Pr="004A66DF" w:rsidR="000172E5" w:rsidTr="42D4546A" w14:paraId="5C94EE5D" w14:textId="77777777">
        <w:tc>
          <w:tcPr>
            <w:tcW w:w="1960" w:type="pct"/>
            <w:tcMar/>
            <w:vAlign w:val="bottom"/>
          </w:tcPr>
          <w:p w:rsidRPr="004A66DF" w:rsidR="00644F33" w:rsidP="004A66DF" w:rsidRDefault="009003B9" w14:paraId="13E18762" w14:textId="188D150D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Uczelnia organizator</w:t>
            </w:r>
            <w:r w:rsidRPr="004A66DF" w:rsidR="001D480B">
              <w:rPr>
                <w:rFonts w:cstheme="minorHAnsi"/>
                <w:sz w:val="22"/>
                <w:szCs w:val="22"/>
              </w:rPr>
              <w:t xml:space="preserve"> – pełna nazwa</w:t>
            </w:r>
          </w:p>
        </w:tc>
        <w:tc>
          <w:tcPr>
            <w:tcW w:w="3040" w:type="pct"/>
            <w:gridSpan w:val="4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0172E5" w:rsidP="004A66DF" w:rsidRDefault="000172E5" w14:paraId="4E137C50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Pr="004A66DF" w:rsidR="00644F33" w:rsidTr="42D4546A" w14:paraId="1AEC27D0" w14:textId="77777777">
        <w:tc>
          <w:tcPr>
            <w:tcW w:w="1960" w:type="pct"/>
            <w:tcMar/>
            <w:vAlign w:val="bottom"/>
          </w:tcPr>
          <w:p w:rsidRPr="004A66DF" w:rsidR="00644F33" w:rsidP="004A66DF" w:rsidRDefault="001D480B" w14:paraId="2DFB28C4" w14:textId="4FFCEB91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Uczelnia organizator – k</w:t>
            </w:r>
            <w:r w:rsidRPr="004A66DF" w:rsidR="00644F33">
              <w:rPr>
                <w:rFonts w:cstheme="minorHAnsi"/>
                <w:sz w:val="22"/>
                <w:szCs w:val="22"/>
              </w:rPr>
              <w:t xml:space="preserve">od Erasmus </w:t>
            </w:r>
          </w:p>
        </w:tc>
        <w:tc>
          <w:tcPr>
            <w:tcW w:w="3040" w:type="pct"/>
            <w:gridSpan w:val="4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644F33" w:rsidP="004A66DF" w:rsidRDefault="00644F33" w14:paraId="1757B5F5" w14:textId="04607AF8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Pr="004A66DF" w:rsidR="009003B9" w:rsidTr="42D4546A" w14:paraId="3A20CD02" w14:textId="77777777">
        <w:tc>
          <w:tcPr>
            <w:tcW w:w="1960" w:type="pct"/>
            <w:tcMar/>
            <w:vAlign w:val="bottom"/>
          </w:tcPr>
          <w:p w:rsidRPr="004A66DF" w:rsidR="009003B9" w:rsidP="004A66DF" w:rsidRDefault="009003B9" w14:paraId="1A009EFB" w14:textId="4B44BDBF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Uczelnie partnerzy</w:t>
            </w:r>
            <w:r w:rsidRPr="004A66DF" w:rsidR="00F330B9">
              <w:rPr>
                <w:rFonts w:cstheme="minorHAnsi"/>
                <w:sz w:val="22"/>
                <w:szCs w:val="22"/>
              </w:rPr>
              <w:t xml:space="preserve"> (w tym U</w:t>
            </w:r>
            <w:r w:rsidRPr="004A66DF" w:rsidR="001D480B">
              <w:rPr>
                <w:rFonts w:cstheme="minorHAnsi"/>
                <w:sz w:val="22"/>
                <w:szCs w:val="22"/>
              </w:rPr>
              <w:t>S</w:t>
            </w:r>
            <w:r w:rsidRPr="004A66DF" w:rsidR="00F330B9">
              <w:rPr>
                <w:rFonts w:cstheme="minorHAnsi"/>
                <w:sz w:val="22"/>
                <w:szCs w:val="22"/>
              </w:rPr>
              <w:t>)</w:t>
            </w:r>
            <w:r w:rsidR="0059497B">
              <w:rPr>
                <w:rFonts w:cstheme="minorHAnsi"/>
                <w:sz w:val="22"/>
                <w:szCs w:val="22"/>
              </w:rPr>
              <w:t xml:space="preserve"> – pełne nazwy wraz z kodami Erasmus</w:t>
            </w:r>
          </w:p>
        </w:tc>
        <w:tc>
          <w:tcPr>
            <w:tcW w:w="952" w:type="pct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9003B9" w:rsidP="004A66DF" w:rsidRDefault="009003B9" w14:paraId="19245CA7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9003B9" w:rsidP="004A66DF" w:rsidRDefault="009003B9" w14:paraId="23032E63" w14:textId="74033535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9003B9" w:rsidP="004A66DF" w:rsidRDefault="009003B9" w14:paraId="24DFD5FB" w14:textId="293B27C0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Pr="004A66DF" w:rsidR="00644F33" w:rsidTr="42D4546A" w14:paraId="17D1CB93" w14:textId="77777777">
        <w:tc>
          <w:tcPr>
            <w:tcW w:w="1960" w:type="pct"/>
            <w:tcMar/>
            <w:vAlign w:val="bottom"/>
          </w:tcPr>
          <w:p w:rsidRPr="004A66DF" w:rsidR="00644F33" w:rsidP="004A66DF" w:rsidRDefault="00644F33" w14:paraId="163803A6" w14:textId="77777777">
            <w:pPr>
              <w:pStyle w:val="Wcicienormalne"/>
              <w:spacing w:before="0" w:line="276" w:lineRule="auto"/>
              <w:ind w:left="0" w:right="-5024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644F33" w:rsidP="004A66DF" w:rsidRDefault="00644F33" w14:paraId="7DF0A8AE" w14:textId="16B2669D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644F33" w:rsidP="004A66DF" w:rsidRDefault="00644F33" w14:paraId="14840FF4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644F33" w:rsidP="004A66DF" w:rsidRDefault="00644F33" w14:paraId="2964B71E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Pr="004A66DF" w:rsidR="009003B9" w:rsidTr="42D4546A" w14:paraId="1E0ACF2B" w14:textId="77777777">
        <w:tc>
          <w:tcPr>
            <w:tcW w:w="1960" w:type="pct"/>
            <w:tcMar/>
            <w:vAlign w:val="bottom"/>
          </w:tcPr>
          <w:p w:rsidRPr="004A66DF" w:rsidR="009003B9" w:rsidP="004A66DF" w:rsidRDefault="009003B9" w14:paraId="541BD22E" w14:textId="1F3D6EA3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9003B9" w:rsidP="004A66DF" w:rsidRDefault="009003B9" w14:paraId="4A5B08D9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9003B9" w:rsidP="004A66DF" w:rsidRDefault="009003B9" w14:paraId="216F5A61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9003B9" w:rsidP="004A66DF" w:rsidRDefault="009003B9" w14:paraId="47EB0425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Pr="004A66DF" w:rsidR="00E04C36" w:rsidTr="42D4546A" w14:paraId="4E06D7C3" w14:textId="77777777">
        <w:tc>
          <w:tcPr>
            <w:tcW w:w="1960" w:type="pct"/>
            <w:tcMar/>
            <w:vAlign w:val="bottom"/>
          </w:tcPr>
          <w:p w:rsidRPr="004A66DF" w:rsidR="00E04C36" w:rsidP="004A66DF" w:rsidRDefault="00E04C36" w14:paraId="6D2BF10A" w14:textId="625592EC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E04C36" w:rsidP="004A66DF" w:rsidRDefault="00E04C36" w14:paraId="49CAEC64" w14:textId="50121FAA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E04C36" w:rsidP="004A66DF" w:rsidRDefault="00E04C36" w14:paraId="08DB9791" w14:textId="3A1D348E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E04C36" w:rsidP="004A66DF" w:rsidRDefault="00E04C36" w14:paraId="6B5243FB" w14:textId="3BF96DEC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Pr="004A66DF" w:rsidR="001E5182" w:rsidTr="42D4546A" w14:paraId="76414B72" w14:textId="77777777">
        <w:tc>
          <w:tcPr>
            <w:tcW w:w="1960" w:type="pct"/>
            <w:tcMar/>
            <w:vAlign w:val="bottom"/>
          </w:tcPr>
          <w:p w:rsidRPr="004A66DF" w:rsidR="001E5182" w:rsidP="004A66DF" w:rsidRDefault="001E5182" w14:paraId="6D8E23E9" w14:textId="467CAE4C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1E5182" w:rsidP="004A66DF" w:rsidRDefault="001E5182" w14:paraId="010481C8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1E5182" w:rsidP="004A66DF" w:rsidRDefault="001E5182" w14:paraId="24F38AEF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1E5182" w:rsidP="004A66DF" w:rsidRDefault="001E5182" w14:paraId="2E25ABEC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Pr="004A66DF" w:rsidR="009003B9" w:rsidTr="42D4546A" w14:paraId="0CFEE819" w14:textId="77777777">
        <w:tc>
          <w:tcPr>
            <w:tcW w:w="1960" w:type="pct"/>
            <w:tcMar/>
            <w:vAlign w:val="bottom"/>
          </w:tcPr>
          <w:p w:rsidRPr="004A66DF" w:rsidR="009003B9" w:rsidP="004A66DF" w:rsidRDefault="001E5182" w14:paraId="731D5806" w14:textId="239F0D83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Miejscowość</w:t>
            </w:r>
            <w:r w:rsidR="0059497B">
              <w:rPr>
                <w:rFonts w:cstheme="minorHAnsi"/>
                <w:sz w:val="22"/>
                <w:szCs w:val="22"/>
              </w:rPr>
              <w:t xml:space="preserve"> i</w:t>
            </w:r>
            <w:r w:rsidRPr="004A66DF">
              <w:rPr>
                <w:rFonts w:cstheme="minorHAnsi"/>
                <w:sz w:val="22"/>
                <w:szCs w:val="22"/>
              </w:rPr>
              <w:t xml:space="preserve"> kraj fizycznej mobilności</w:t>
            </w:r>
          </w:p>
        </w:tc>
        <w:tc>
          <w:tcPr>
            <w:tcW w:w="952" w:type="pct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9003B9" w:rsidP="004A66DF" w:rsidRDefault="009003B9" w14:paraId="47C6D098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9003B9" w:rsidP="004A66DF" w:rsidRDefault="009003B9" w14:paraId="313D3F25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9003B9" w:rsidP="004A66DF" w:rsidRDefault="009003B9" w14:paraId="15AC45D0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Pr="004A66DF" w:rsidR="00514BA7" w:rsidTr="42D4546A" w14:paraId="0EF3A58D" w14:textId="77777777">
        <w:tc>
          <w:tcPr>
            <w:tcW w:w="1960" w:type="pct"/>
            <w:tcMar/>
            <w:vAlign w:val="bottom"/>
          </w:tcPr>
          <w:p w:rsidRPr="004A66DF" w:rsidR="001E5182" w:rsidP="004A66DF" w:rsidRDefault="001E5182" w14:paraId="40AB6797" w14:textId="77777777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</w:p>
          <w:p w:rsidRPr="004A66DF" w:rsidR="009003B9" w:rsidP="004A66DF" w:rsidRDefault="009003B9" w14:paraId="0EE97EF1" w14:textId="3837685C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 xml:space="preserve">Daty trwania </w:t>
            </w:r>
            <w:r w:rsidRPr="004A66DF">
              <w:rPr>
                <w:rFonts w:cstheme="minorHAnsi"/>
                <w:b/>
                <w:sz w:val="22"/>
                <w:szCs w:val="22"/>
              </w:rPr>
              <w:t>fizycznej</w:t>
            </w:r>
            <w:r w:rsidRPr="004A66DF">
              <w:rPr>
                <w:rFonts w:cstheme="minorHAnsi"/>
                <w:sz w:val="22"/>
                <w:szCs w:val="22"/>
              </w:rPr>
              <w:t xml:space="preserve"> mobilności </w:t>
            </w:r>
          </w:p>
          <w:p w:rsidRPr="004A66DF" w:rsidR="00514BA7" w:rsidP="004A66DF" w:rsidRDefault="009003B9" w14:paraId="588955CD" w14:textId="02BFB0AD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(min. 5 dni)</w:t>
            </w:r>
          </w:p>
        </w:tc>
        <w:tc>
          <w:tcPr>
            <w:tcW w:w="952" w:type="pct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514BA7" w:rsidP="004A66DF" w:rsidRDefault="00514BA7" w14:paraId="14F31CB6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514BA7" w:rsidP="004A66DF" w:rsidRDefault="00514BA7" w14:paraId="4DA1388D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514BA7" w:rsidP="004A66DF" w:rsidRDefault="00514BA7" w14:paraId="0BAD35BF" w14:textId="69845664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Pr="004A66DF" w:rsidR="0013700A" w:rsidTr="42D4546A" w14:paraId="16B3576F" w14:textId="77777777">
        <w:tc>
          <w:tcPr>
            <w:tcW w:w="1960" w:type="pct"/>
            <w:tcMar/>
            <w:vAlign w:val="bottom"/>
          </w:tcPr>
          <w:p w:rsidRPr="004A66DF" w:rsidR="0013700A" w:rsidP="004A66DF" w:rsidRDefault="0013700A" w14:paraId="2CBEAB62" w14:textId="6F261B79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Opis aktywności realizowanych w trakcie mobilności fizycznej</w:t>
            </w:r>
          </w:p>
        </w:tc>
        <w:tc>
          <w:tcPr>
            <w:tcW w:w="952" w:type="pct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13700A" w:rsidP="004A66DF" w:rsidRDefault="0013700A" w14:paraId="29C18886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13700A" w:rsidP="004A66DF" w:rsidRDefault="0013700A" w14:paraId="009F3FD2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13700A" w:rsidP="004A66DF" w:rsidRDefault="0013700A" w14:paraId="7860052C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Pr="004A66DF" w:rsidR="000172E5" w:rsidTr="42D4546A" w14:paraId="31F4B6C5" w14:textId="77777777">
        <w:tc>
          <w:tcPr>
            <w:tcW w:w="1960" w:type="pct"/>
            <w:tcMar/>
            <w:vAlign w:val="bottom"/>
          </w:tcPr>
          <w:p w:rsidRPr="004A66DF" w:rsidR="000172E5" w:rsidP="004A66DF" w:rsidRDefault="009003B9" w14:paraId="3422B870" w14:textId="537F6993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Daty trwania</w:t>
            </w:r>
            <w:r w:rsidRPr="004A66DF">
              <w:rPr>
                <w:rFonts w:cstheme="minorHAnsi"/>
                <w:b/>
                <w:sz w:val="22"/>
                <w:szCs w:val="22"/>
              </w:rPr>
              <w:t xml:space="preserve"> wirtualnej</w:t>
            </w:r>
            <w:r w:rsidRPr="004A66DF">
              <w:rPr>
                <w:rFonts w:cstheme="minorHAnsi"/>
                <w:sz w:val="22"/>
                <w:szCs w:val="22"/>
              </w:rPr>
              <w:t xml:space="preserve"> mobilności (element obowiązkowy)</w:t>
            </w:r>
          </w:p>
        </w:tc>
        <w:tc>
          <w:tcPr>
            <w:tcW w:w="3040" w:type="pct"/>
            <w:gridSpan w:val="4"/>
            <w:tcBorders>
              <w:bottom w:val="single" w:color="auto" w:sz="4" w:space="0"/>
            </w:tcBorders>
            <w:tcMar/>
            <w:vAlign w:val="bottom"/>
          </w:tcPr>
          <w:p w:rsidRPr="004A66DF" w:rsidR="000172E5" w:rsidP="004A66DF" w:rsidRDefault="000172E5" w14:paraId="330A6C97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Pr="004A66DF" w:rsidR="0013700A" w:rsidTr="42D4546A" w14:paraId="6B82B501" w14:textId="77777777">
        <w:tc>
          <w:tcPr>
            <w:tcW w:w="1960" w:type="pct"/>
            <w:tcMar/>
            <w:vAlign w:val="bottom"/>
          </w:tcPr>
          <w:p w:rsidR="0013700A" w:rsidP="004A66DF" w:rsidRDefault="0013700A" w14:paraId="427CDC2F" w14:textId="4CDBCFDC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Opis aktywności realizowanych w trakcie mobilności wirtualnej</w:t>
            </w:r>
          </w:p>
        </w:tc>
        <w:tc>
          <w:tcPr>
            <w:tcW w:w="3040" w:type="pct"/>
            <w:gridSpan w:val="4"/>
            <w:tcBorders>
              <w:bottom w:val="single" w:color="auto" w:sz="4" w:space="0"/>
            </w:tcBorders>
            <w:tcMar/>
            <w:vAlign w:val="bottom"/>
          </w:tcPr>
          <w:p w:rsidRPr="004A66DF" w:rsidR="0013700A" w:rsidP="004A66DF" w:rsidRDefault="0013700A" w14:paraId="4B17CF90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Pr="004A66DF" w:rsidR="000172E5" w:rsidTr="42D4546A" w14:paraId="70EDD285" w14:textId="77777777">
        <w:trPr>
          <w:trHeight w:val="54"/>
        </w:trPr>
        <w:tc>
          <w:tcPr>
            <w:tcW w:w="5000" w:type="pct"/>
            <w:gridSpan w:val="5"/>
            <w:shd w:val="clear" w:color="auto" w:fill="auto"/>
            <w:tcMar/>
            <w:vAlign w:val="bottom"/>
          </w:tcPr>
          <w:p w:rsidRPr="004A66DF" w:rsidR="000172E5" w:rsidP="004A66DF" w:rsidRDefault="000172E5" w14:paraId="14147C36" w14:textId="77777777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Pr="004A66DF" w:rsidR="000172E5" w:rsidTr="42D4546A" w14:paraId="447FEB76" w14:textId="77777777">
        <w:tc>
          <w:tcPr>
            <w:tcW w:w="5000" w:type="pct"/>
            <w:gridSpan w:val="5"/>
            <w:shd w:val="clear" w:color="auto" w:fill="155078" w:themeFill="accent1"/>
            <w:tcMar/>
            <w:vAlign w:val="bottom"/>
          </w:tcPr>
          <w:p w:rsidRPr="004A66DF" w:rsidR="000172E5" w:rsidP="004A66DF" w:rsidRDefault="00CF3C39" w14:paraId="6EB22D47" w14:textId="34AD7DB5">
            <w:pPr>
              <w:pStyle w:val="Nagwek1"/>
              <w:spacing w:before="0"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A66DF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Dane</w:t>
            </w:r>
            <w:r w:rsidRPr="004A66DF" w:rsidR="001E518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 dot. organizacji po stronie U</w:t>
            </w:r>
            <w:r w:rsidRPr="004A66DF" w:rsidR="00014321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S</w:t>
            </w:r>
          </w:p>
        </w:tc>
      </w:tr>
      <w:tr w:rsidRPr="004A66DF" w:rsidR="000172E5" w:rsidTr="42D4546A" w14:paraId="0F067F07" w14:textId="77777777">
        <w:tc>
          <w:tcPr>
            <w:tcW w:w="1960" w:type="pct"/>
            <w:tcMar/>
            <w:vAlign w:val="bottom"/>
          </w:tcPr>
          <w:p w:rsidRPr="004A66DF" w:rsidR="000172E5" w:rsidP="004A66DF" w:rsidRDefault="001E5182" w14:paraId="7A78F2A4" w14:textId="26BAF40B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Nazwa jednostki U</w:t>
            </w:r>
            <w:r w:rsidRPr="004A66DF" w:rsidR="004A66DF">
              <w:rPr>
                <w:rFonts w:cstheme="minorHAnsi"/>
                <w:sz w:val="22"/>
                <w:szCs w:val="22"/>
              </w:rPr>
              <w:t>S</w:t>
            </w:r>
          </w:p>
        </w:tc>
        <w:tc>
          <w:tcPr>
            <w:tcW w:w="3040" w:type="pct"/>
            <w:gridSpan w:val="4"/>
            <w:tcBorders>
              <w:bottom w:val="single" w:color="auto" w:sz="4" w:space="0"/>
            </w:tcBorders>
            <w:tcMar/>
            <w:vAlign w:val="bottom"/>
          </w:tcPr>
          <w:p w:rsidRPr="004A66DF" w:rsidR="000172E5" w:rsidP="004A66DF" w:rsidRDefault="000172E5" w14:paraId="0D01898C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Pr="004A66DF" w:rsidR="000172E5" w:rsidTr="42D4546A" w14:paraId="45CB8BE9" w14:textId="77777777">
        <w:tc>
          <w:tcPr>
            <w:tcW w:w="1960" w:type="pct"/>
            <w:tcMar/>
            <w:vAlign w:val="bottom"/>
          </w:tcPr>
          <w:p w:rsidRPr="004A66DF" w:rsidR="000172E5" w:rsidP="004A66DF" w:rsidRDefault="001E5182" w14:paraId="0743E7BE" w14:textId="181C074F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Osoba odpowiedzialna za organizację</w:t>
            </w:r>
            <w:r w:rsidRPr="004A66DF" w:rsidR="00F330B9">
              <w:rPr>
                <w:rFonts w:cstheme="minorHAnsi"/>
                <w:sz w:val="22"/>
                <w:szCs w:val="22"/>
              </w:rPr>
              <w:t xml:space="preserve"> wyjazdu na BIP</w:t>
            </w:r>
            <w:r w:rsidRPr="004A66DF" w:rsidR="0071536B">
              <w:rPr>
                <w:rFonts w:cstheme="minorHAnsi"/>
                <w:sz w:val="22"/>
                <w:szCs w:val="22"/>
              </w:rPr>
              <w:t xml:space="preserve"> (imię, nazwisko, tel., e-</w:t>
            </w:r>
            <w:r w:rsidRPr="004A66DF">
              <w:rPr>
                <w:rFonts w:cstheme="minorHAnsi"/>
                <w:sz w:val="22"/>
                <w:szCs w:val="22"/>
              </w:rPr>
              <w:t>mail)</w:t>
            </w:r>
          </w:p>
        </w:tc>
        <w:tc>
          <w:tcPr>
            <w:tcW w:w="3040" w:type="pct"/>
            <w:gridSpan w:val="4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0172E5" w:rsidP="004A66DF" w:rsidRDefault="000172E5" w14:paraId="531E2057" w14:textId="0B0A516C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Pr="004A66DF" w:rsidR="005D7A1A" w:rsidTr="42D4546A" w14:paraId="504A54EB" w14:textId="77777777">
        <w:tc>
          <w:tcPr>
            <w:tcW w:w="1960" w:type="pct"/>
            <w:tcMar/>
            <w:vAlign w:val="bottom"/>
          </w:tcPr>
          <w:p w:rsidRPr="004A66DF" w:rsidR="005D7A1A" w:rsidP="004A66DF" w:rsidRDefault="005D7A1A" w14:paraId="281DBF9D" w14:textId="2F3925D9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Wkład własny US – opis ew. wkładów US do organizacji BIP (wraz ze źródłem finansowania, jeśli dotyczy) </w:t>
            </w:r>
          </w:p>
        </w:tc>
        <w:tc>
          <w:tcPr>
            <w:tcW w:w="3040" w:type="pct"/>
            <w:gridSpan w:val="4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5D7A1A" w:rsidP="004A66DF" w:rsidRDefault="005D7A1A" w14:paraId="184CAB0A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Pr="004A66DF" w:rsidR="000172E5" w:rsidTr="42D4546A" w14:paraId="2DEBE5F9" w14:textId="77777777">
        <w:tc>
          <w:tcPr>
            <w:tcW w:w="1960" w:type="pct"/>
            <w:tcMar/>
            <w:vAlign w:val="bottom"/>
          </w:tcPr>
          <w:p w:rsidRPr="004A66DF" w:rsidR="000172E5" w:rsidP="004A66DF" w:rsidRDefault="001E5182" w14:paraId="2CC34F79" w14:textId="0F94ED4D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Planowana liczba studentów/doktorantów</w:t>
            </w:r>
          </w:p>
        </w:tc>
        <w:tc>
          <w:tcPr>
            <w:tcW w:w="952" w:type="pct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0172E5" w:rsidP="004A66DF" w:rsidRDefault="000172E5" w14:paraId="5BCCA906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color="auto" w:sz="4" w:space="0"/>
            </w:tcBorders>
            <w:tcMar/>
            <w:vAlign w:val="bottom"/>
          </w:tcPr>
          <w:p w:rsidRPr="004A66DF" w:rsidR="000172E5" w:rsidP="004A66DF" w:rsidRDefault="001E5182" w14:paraId="557D43BD" w14:textId="0BFE612E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Planowana liczba pracowników</w:t>
            </w:r>
          </w:p>
        </w:tc>
        <w:tc>
          <w:tcPr>
            <w:tcW w:w="972" w:type="pct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0172E5" w:rsidP="004A66DF" w:rsidRDefault="000172E5" w14:paraId="419C8D77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Pr="004A66DF" w:rsidR="00CD5215" w:rsidTr="42D4546A" w14:paraId="59E0F47B" w14:textId="77777777">
        <w:tc>
          <w:tcPr>
            <w:tcW w:w="1960" w:type="pct"/>
            <w:tcMar/>
            <w:vAlign w:val="bottom"/>
          </w:tcPr>
          <w:p w:rsidRPr="004A66DF" w:rsidR="00CD5215" w:rsidP="004A66DF" w:rsidRDefault="00865731" w14:paraId="1BE0CF36" w14:textId="0D182788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 xml:space="preserve">Liczba punktów ECTS, które będą przyznane </w:t>
            </w:r>
            <w:r w:rsidRPr="004A66DF" w:rsidR="00F330B9">
              <w:rPr>
                <w:rFonts w:cstheme="minorHAnsi"/>
                <w:sz w:val="22"/>
                <w:szCs w:val="22"/>
              </w:rPr>
              <w:t>studentom/doktorantom</w:t>
            </w:r>
            <w:r w:rsidRPr="004A66DF" w:rsidR="006A2677">
              <w:rPr>
                <w:rFonts w:cstheme="minorHAnsi"/>
                <w:sz w:val="22"/>
                <w:szCs w:val="22"/>
              </w:rPr>
              <w:t xml:space="preserve"> </w:t>
            </w:r>
            <w:r w:rsidRPr="004A66DF">
              <w:rPr>
                <w:rFonts w:cstheme="minorHAnsi"/>
                <w:sz w:val="22"/>
                <w:szCs w:val="22"/>
              </w:rPr>
              <w:t>(min.</w:t>
            </w:r>
            <w:r w:rsidRPr="004A66DF" w:rsidR="006A2677">
              <w:rPr>
                <w:rFonts w:cstheme="minorHAnsi"/>
                <w:sz w:val="22"/>
                <w:szCs w:val="22"/>
              </w:rPr>
              <w:t xml:space="preserve"> </w:t>
            </w:r>
            <w:r w:rsidRPr="004A66DF">
              <w:rPr>
                <w:rFonts w:cstheme="minorHAnsi"/>
                <w:sz w:val="22"/>
                <w:szCs w:val="22"/>
              </w:rPr>
              <w:t>3)</w:t>
            </w:r>
          </w:p>
        </w:tc>
        <w:tc>
          <w:tcPr>
            <w:tcW w:w="952" w:type="pct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CD5215" w:rsidP="004A66DF" w:rsidRDefault="00CD5215" w14:paraId="5907E296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Mar/>
            <w:vAlign w:val="bottom"/>
          </w:tcPr>
          <w:p w:rsidRPr="004A66DF" w:rsidR="00CD5215" w:rsidP="004A66DF" w:rsidRDefault="00CD5215" w14:paraId="1E8C7AEC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Mar/>
            <w:vAlign w:val="bottom"/>
          </w:tcPr>
          <w:p w:rsidRPr="004A66DF" w:rsidR="00CD5215" w:rsidP="004A66DF" w:rsidRDefault="00CD5215" w14:paraId="5FAF0F0B" w14:textId="310CF460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="42D4546A" w:rsidTr="42D4546A" w14:paraId="183B92E8">
        <w:trPr>
          <w:trHeight w:val="300"/>
        </w:trPr>
        <w:tc>
          <w:tcPr>
            <w:tcW w:w="3969" w:type="dxa"/>
            <w:tcMar/>
            <w:vAlign w:val="bottom"/>
          </w:tcPr>
          <w:p w:rsidR="42D4546A" w:rsidP="42D4546A" w:rsidRDefault="42D4546A" w14:paraId="7FC6AD1B" w14:textId="0E027CD4">
            <w:pPr>
              <w:pStyle w:val="Wcicienormalne"/>
              <w:spacing w:before="0" w:beforeAutospacing="off" w:line="276" w:lineRule="auto"/>
              <w:rPr>
                <w:rFonts w:cs="Calibri" w:cstheme="minorAscii"/>
                <w:sz w:val="22"/>
                <w:szCs w:val="22"/>
              </w:rPr>
            </w:pPr>
          </w:p>
        </w:tc>
        <w:tc>
          <w:tcPr>
            <w:tcW w:w="1928" w:type="dxa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="42D4546A" w:rsidP="42D4546A" w:rsidRDefault="42D4546A" w14:paraId="476F81D2" w14:textId="44393046">
            <w:pPr>
              <w:pStyle w:val="Normalny"/>
              <w:spacing w:line="276" w:lineRule="auto"/>
              <w:rPr>
                <w:rFonts w:cs="Calibri" w:cstheme="minorAscii"/>
                <w:sz w:val="22"/>
                <w:szCs w:val="22"/>
              </w:rPr>
            </w:pPr>
          </w:p>
        </w:tc>
        <w:tc>
          <w:tcPr>
            <w:tcW w:w="2260" w:type="dxa"/>
            <w:gridSpan w:val="2"/>
            <w:tcMar/>
            <w:vAlign w:val="bottom"/>
          </w:tcPr>
          <w:p w:rsidR="42D4546A" w:rsidP="42D4546A" w:rsidRDefault="42D4546A" w14:paraId="24A8CC50" w14:textId="78BFA829">
            <w:pPr>
              <w:pStyle w:val="Normalny"/>
              <w:spacing w:line="276" w:lineRule="auto"/>
              <w:rPr>
                <w:rFonts w:cs="Calibri" w:cstheme="minorAscii"/>
                <w:sz w:val="22"/>
                <w:szCs w:val="22"/>
              </w:rPr>
            </w:pPr>
          </w:p>
        </w:tc>
        <w:tc>
          <w:tcPr>
            <w:tcW w:w="1968" w:type="dxa"/>
            <w:tcMar/>
            <w:vAlign w:val="bottom"/>
          </w:tcPr>
          <w:p w:rsidR="42D4546A" w:rsidP="42D4546A" w:rsidRDefault="42D4546A" w14:paraId="36B73C53" w14:textId="369CE3CF">
            <w:pPr>
              <w:pStyle w:val="Normalny"/>
              <w:spacing w:line="276" w:lineRule="auto"/>
              <w:rPr>
                <w:rFonts w:cs="Calibri" w:cstheme="minorAscii"/>
                <w:sz w:val="22"/>
                <w:szCs w:val="22"/>
              </w:rPr>
            </w:pPr>
          </w:p>
        </w:tc>
      </w:tr>
      <w:tr w:rsidRPr="004A66DF" w:rsidR="00712481" w:rsidTr="42D4546A" w14:paraId="140FB0F9" w14:textId="77777777">
        <w:trPr>
          <w:trHeight w:val="284"/>
        </w:trPr>
        <w:tc>
          <w:tcPr>
            <w:tcW w:w="1960" w:type="pct"/>
            <w:shd w:val="clear" w:color="auto" w:fill="155078" w:themeFill="accent1"/>
            <w:tcMar/>
            <w:vAlign w:val="bottom"/>
          </w:tcPr>
          <w:p w:rsidRPr="004A66DF" w:rsidR="00712481" w:rsidP="004A66DF" w:rsidRDefault="00865731" w14:paraId="1EA35A5D" w14:textId="306BE628">
            <w:pPr>
              <w:pStyle w:val="Wcicienormalne"/>
              <w:spacing w:before="0" w:line="276" w:lineRule="auto"/>
              <w:ind w:left="35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color w:val="FFFFFF" w:themeColor="background1"/>
                <w:sz w:val="22"/>
                <w:szCs w:val="22"/>
              </w:rPr>
              <w:t>PODPISY</w:t>
            </w:r>
          </w:p>
        </w:tc>
        <w:tc>
          <w:tcPr>
            <w:tcW w:w="952" w:type="pct"/>
            <w:tcBorders>
              <w:top w:val="single" w:color="auto" w:sz="4" w:space="0"/>
            </w:tcBorders>
            <w:shd w:val="clear" w:color="auto" w:fill="155078" w:themeFill="accent1"/>
            <w:tcMar/>
            <w:vAlign w:val="bottom"/>
          </w:tcPr>
          <w:p w:rsidRPr="004A66DF" w:rsidR="00712481" w:rsidP="004A66DF" w:rsidRDefault="00712481" w14:paraId="7BCE5C4D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Borders>
              <w:top w:val="single" w:color="auto" w:sz="4" w:space="0"/>
            </w:tcBorders>
            <w:shd w:val="clear" w:color="auto" w:fill="155078" w:themeFill="accent1"/>
            <w:tcMar/>
            <w:vAlign w:val="bottom"/>
          </w:tcPr>
          <w:p w:rsidRPr="004A66DF" w:rsidR="00712481" w:rsidP="004A66DF" w:rsidRDefault="00712481" w14:paraId="36B7F0DB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color="auto" w:sz="4" w:space="0"/>
            </w:tcBorders>
            <w:shd w:val="clear" w:color="auto" w:fill="155078" w:themeFill="accent1"/>
            <w:tcMar/>
            <w:vAlign w:val="bottom"/>
          </w:tcPr>
          <w:p w:rsidRPr="004A66DF" w:rsidR="00712481" w:rsidP="004A66DF" w:rsidRDefault="00712481" w14:paraId="499FD734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Pr="004A66DF" w:rsidR="004A66DF" w:rsidTr="42D4546A" w14:paraId="42A22CF2" w14:textId="77777777">
        <w:trPr>
          <w:gridAfter w:val="2"/>
          <w:wAfter w:w="1116" w:type="pct"/>
        </w:trPr>
        <w:tc>
          <w:tcPr>
            <w:tcW w:w="1960" w:type="pct"/>
            <w:tcMar/>
            <w:vAlign w:val="bottom"/>
          </w:tcPr>
          <w:p w:rsidRPr="004A66DF" w:rsidR="004A66DF" w:rsidP="004A66DF" w:rsidRDefault="004A66DF" w14:paraId="0A53AA3D" w14:textId="090C92A4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Podpis osoby odpowiedzialnej za organizację BIP</w:t>
            </w:r>
            <w:r>
              <w:rPr>
                <w:rFonts w:cstheme="minorHAnsi"/>
                <w:sz w:val="22"/>
                <w:szCs w:val="22"/>
              </w:rPr>
              <w:t xml:space="preserve"> ze strony US</w:t>
            </w:r>
          </w:p>
        </w:tc>
        <w:tc>
          <w:tcPr>
            <w:tcW w:w="952" w:type="pct"/>
            <w:tcBorders>
              <w:bottom w:val="single" w:color="auto" w:sz="4" w:space="0"/>
            </w:tcBorders>
            <w:tcMar/>
            <w:vAlign w:val="bottom"/>
          </w:tcPr>
          <w:p w:rsidRPr="004A66DF" w:rsidR="004A66DF" w:rsidP="004A66DF" w:rsidRDefault="004A66DF" w14:paraId="46B6A8D9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Mar/>
            <w:vAlign w:val="bottom"/>
          </w:tcPr>
          <w:p w:rsidRPr="004A66DF" w:rsidR="004A66DF" w:rsidP="004A66DF" w:rsidRDefault="004A66DF" w14:paraId="6C137CA8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  <w:tr w:rsidRPr="004A66DF" w:rsidR="00404C0B" w:rsidTr="42D4546A" w14:paraId="718C0324" w14:textId="77777777">
        <w:tc>
          <w:tcPr>
            <w:tcW w:w="1960" w:type="pct"/>
            <w:tcMar/>
            <w:vAlign w:val="bottom"/>
          </w:tcPr>
          <w:p w:rsidRPr="004A66DF" w:rsidR="00404C0B" w:rsidP="004A66DF" w:rsidRDefault="00404C0B" w14:paraId="3726A9F5" w14:textId="1DB7440C">
            <w:pPr>
              <w:pStyle w:val="Wcicienormalne"/>
              <w:spacing w:before="0" w:line="276" w:lineRule="auto"/>
              <w:ind w:left="0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 xml:space="preserve">Podpis koordynatora </w:t>
            </w:r>
            <w:r w:rsidR="004A66DF">
              <w:rPr>
                <w:rFonts w:cstheme="minorHAnsi"/>
                <w:sz w:val="22"/>
                <w:szCs w:val="22"/>
              </w:rPr>
              <w:t>ds. wymiany międzynarodowej</w:t>
            </w:r>
          </w:p>
        </w:tc>
        <w:tc>
          <w:tcPr>
            <w:tcW w:w="952" w:type="pct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4A66DF" w:rsidR="00404C0B" w:rsidP="004A66DF" w:rsidRDefault="00404C0B" w14:paraId="6152F3BE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gridSpan w:val="2"/>
            <w:tcMar/>
            <w:vAlign w:val="bottom"/>
          </w:tcPr>
          <w:p w:rsidRPr="004A66DF" w:rsidR="00404C0B" w:rsidP="004A66DF" w:rsidRDefault="00712481" w14:paraId="465DB4C3" w14:textId="237378FD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  <w:r w:rsidRPr="004A66DF">
              <w:rPr>
                <w:rFonts w:cstheme="minorHAnsi"/>
                <w:sz w:val="22"/>
                <w:szCs w:val="22"/>
              </w:rPr>
              <w:t>Podpis dziekana / kierownika jednostki organizacyjnej</w:t>
            </w:r>
          </w:p>
        </w:tc>
        <w:tc>
          <w:tcPr>
            <w:tcW w:w="972" w:type="pct"/>
            <w:tcBorders>
              <w:bottom w:val="single" w:color="auto" w:sz="4" w:space="0"/>
            </w:tcBorders>
            <w:tcMar/>
            <w:vAlign w:val="bottom"/>
          </w:tcPr>
          <w:p w:rsidRPr="004A66DF" w:rsidR="00404C0B" w:rsidP="004A66DF" w:rsidRDefault="00404C0B" w14:paraId="13EC7688" w14:textId="77777777">
            <w:pPr>
              <w:spacing w:before="0" w:line="276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:rsidRPr="004A66DF" w:rsidR="004C4AE2" w:rsidP="00FD292B" w:rsidRDefault="004C4AE2" w14:paraId="0958E5DB" w14:textId="714D21C7">
      <w:pPr>
        <w:spacing w:before="0" w:after="0" w:line="276" w:lineRule="auto"/>
        <w:rPr>
          <w:rFonts w:cstheme="minorHAnsi"/>
          <w:sz w:val="22"/>
          <w:szCs w:val="22"/>
        </w:rPr>
      </w:pPr>
    </w:p>
    <w:sectPr w:rsidRPr="004A66DF" w:rsidR="004C4AE2" w:rsidSect="00FD292B">
      <w:headerReference w:type="default" r:id="rId11"/>
      <w:footerReference w:type="default" r:id="rId12"/>
      <w:pgSz w:w="11906" w:h="16838" w:orient="portrait" w:code="9"/>
      <w:pgMar w:top="1560" w:right="1274" w:bottom="1077" w:left="993" w:header="142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135B4" w:rsidP="000172E5" w:rsidRDefault="004135B4" w14:paraId="17EE0BD0" w14:textId="77777777">
      <w:pPr>
        <w:spacing w:after="0" w:line="240" w:lineRule="auto"/>
      </w:pPr>
      <w:r>
        <w:separator/>
      </w:r>
    </w:p>
  </w:endnote>
  <w:endnote w:type="continuationSeparator" w:id="0">
    <w:p w:rsidR="004135B4" w:rsidP="000172E5" w:rsidRDefault="004135B4" w14:paraId="3B51897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w:fontKey="{D2E58D9D-5452-424F-B831-E6C5EB644347}" r:id="rId1"/>
    <w:embedBold w:fontKey="{9A0A9133-850A-4968-9833-9082674F3E75}" r:id="rId2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w:fontKey="{8E31F1A2-B1D0-4672-A372-667F31AEE533}" r:id="rId3"/>
    <w:embedBold w:fontKey="{6593EC71-E313-4174-9BC8-ED18A58A3AD5}" r:id="rId4"/>
    <w:embedItalic w:fontKey="{8FCAF608-C8C3-4A0A-B753-9F5D1DBFCBB4}" r:id="rId5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w:fontKey="{35E2ED69-C3A5-4751-9511-31E5E0E9D783}" r:id="rId6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w:fontKey="{B3E7BA8F-325E-4C0B-8601-FD929DEDDF92}" r:id="rId7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Pr="00311D4F" w:rsidR="00311D4F" w:rsidTr="00637200" w14:paraId="16C715DF" w14:textId="77777777">
      <w:tc>
        <w:tcPr>
          <w:tcW w:w="4675" w:type="dxa"/>
          <w:vAlign w:val="center"/>
        </w:tcPr>
        <w:p w:rsidRPr="00311D4F" w:rsidR="00311D4F" w:rsidP="00637200" w:rsidRDefault="00311D4F" w14:paraId="4C0D34C8" w14:textId="6A114A74">
          <w:pPr>
            <w:pStyle w:val="Stopka"/>
          </w:pPr>
        </w:p>
      </w:tc>
      <w:tc>
        <w:tcPr>
          <w:tcW w:w="4675" w:type="dxa"/>
          <w:vAlign w:val="center"/>
        </w:tcPr>
        <w:p w:rsidRPr="00311D4F" w:rsidR="00311D4F" w:rsidP="00637200" w:rsidRDefault="00311D4F" w14:paraId="31AEB79F" w14:textId="62C75E5B">
          <w:pPr>
            <w:pStyle w:val="Stopka"/>
            <w:jc w:val="right"/>
          </w:pPr>
        </w:p>
      </w:tc>
    </w:tr>
  </w:tbl>
  <w:p w:rsidR="006145D8" w:rsidP="00712481" w:rsidRDefault="006145D8" w14:paraId="6E9ECDF2" w14:textId="777777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135B4" w:rsidP="000172E5" w:rsidRDefault="004135B4" w14:paraId="7C0101BA" w14:textId="77777777">
      <w:pPr>
        <w:spacing w:after="0" w:line="240" w:lineRule="auto"/>
      </w:pPr>
      <w:r>
        <w:separator/>
      </w:r>
    </w:p>
  </w:footnote>
  <w:footnote w:type="continuationSeparator" w:id="0">
    <w:p w:rsidR="004135B4" w:rsidP="000172E5" w:rsidRDefault="004135B4" w14:paraId="623A19F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709"/>
      <w:gridCol w:w="7938"/>
    </w:tblGrid>
    <w:tr w:rsidRPr="001D480B" w:rsidR="00B337A2" w:rsidTr="00CB47D3" w14:paraId="56DCBA70" w14:textId="77777777">
      <w:trPr>
        <w:trHeight w:val="990"/>
      </w:trPr>
      <w:tc>
        <w:tcPr>
          <w:tcW w:w="709" w:type="dxa"/>
          <w:vAlign w:val="center"/>
        </w:tcPr>
        <w:p w:rsidRPr="00665571" w:rsidR="00B337A2" w:rsidP="00637200" w:rsidRDefault="00B337A2" w14:paraId="51FCEC0E" w14:textId="66FE9692">
          <w:pPr>
            <w:pStyle w:val="Nagwek"/>
            <w:rPr>
              <w:sz w:val="28"/>
              <w:szCs w:val="28"/>
            </w:rPr>
          </w:pPr>
        </w:p>
      </w:tc>
      <w:tc>
        <w:tcPr>
          <w:tcW w:w="7938" w:type="dxa"/>
          <w:vAlign w:val="center"/>
        </w:tcPr>
        <w:p w:rsidRPr="001D480B" w:rsidR="0071536B" w:rsidP="00665571" w:rsidRDefault="0071470D" w14:paraId="6EF8B8F6" w14:textId="18E191D5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de-DE"/>
            </w:rPr>
          </w:pPr>
          <w:r w:rsidRPr="001D480B">
            <w:rPr>
              <w:rFonts w:ascii="Calibri" w:hAnsi="Calibri" w:cs="Calibri"/>
              <w:color w:val="002060"/>
              <w:sz w:val="28"/>
              <w:szCs w:val="28"/>
              <w:lang w:val="de-DE"/>
            </w:rPr>
            <w:t>BLENDED INTENSIVE PROGRAM</w:t>
          </w:r>
          <w:r w:rsidRPr="001D480B" w:rsidR="009003B9">
            <w:rPr>
              <w:rFonts w:ascii="Calibri" w:hAnsi="Calibri" w:cs="Calibri"/>
              <w:color w:val="002060"/>
              <w:sz w:val="28"/>
              <w:szCs w:val="28"/>
              <w:lang w:val="de-DE"/>
            </w:rPr>
            <w:t>ME</w:t>
          </w:r>
          <w:r w:rsidRPr="001D480B">
            <w:rPr>
              <w:rFonts w:ascii="Calibri" w:hAnsi="Calibri" w:cs="Calibri"/>
              <w:color w:val="002060"/>
              <w:sz w:val="28"/>
              <w:szCs w:val="28"/>
              <w:lang w:val="de-DE"/>
            </w:rPr>
            <w:t xml:space="preserve"> (BIP)</w:t>
          </w:r>
          <w:r w:rsidRPr="001D480B" w:rsidR="00404C0B">
            <w:rPr>
              <w:rFonts w:ascii="Calibri" w:hAnsi="Calibri" w:cs="Calibri"/>
              <w:color w:val="002060"/>
              <w:sz w:val="28"/>
              <w:szCs w:val="28"/>
              <w:lang w:val="de-DE"/>
            </w:rPr>
            <w:t xml:space="preserve"> </w:t>
          </w:r>
          <w:r w:rsidRPr="001D480B" w:rsidR="00CB47D3">
            <w:rPr>
              <w:rFonts w:ascii="Calibri" w:hAnsi="Calibri" w:cs="Calibri"/>
              <w:color w:val="002060"/>
              <w:sz w:val="28"/>
              <w:szCs w:val="28"/>
              <w:lang w:val="de-DE"/>
            </w:rPr>
            <w:br/>
          </w:r>
          <w:r w:rsidRPr="001D480B" w:rsidR="0071536B">
            <w:rPr>
              <w:rFonts w:ascii="Calibri" w:hAnsi="Calibri" w:cs="Calibri"/>
              <w:color w:val="002060"/>
              <w:sz w:val="28"/>
              <w:szCs w:val="28"/>
              <w:lang w:val="de-DE"/>
            </w:rPr>
            <w:t>Erasmus+ KA131</w:t>
          </w:r>
          <w:r w:rsidRPr="001D480B" w:rsidR="001D480B">
            <w:rPr>
              <w:rFonts w:ascii="Calibri" w:hAnsi="Calibri" w:cs="Calibri"/>
              <w:color w:val="002060"/>
              <w:sz w:val="28"/>
              <w:szCs w:val="28"/>
              <w:lang w:val="de-DE"/>
            </w:rPr>
            <w:br/>
          </w:r>
          <w:proofErr w:type="spellStart"/>
          <w:r w:rsidRPr="001D480B" w:rsidR="001D480B">
            <w:rPr>
              <w:rFonts w:ascii="Calibri" w:hAnsi="Calibri" w:cs="Calibri"/>
              <w:color w:val="002060"/>
              <w:sz w:val="28"/>
              <w:szCs w:val="28"/>
              <w:lang w:val="de-DE"/>
            </w:rPr>
            <w:t>zgłoszen</w:t>
          </w:r>
          <w:r w:rsidR="001D480B">
            <w:rPr>
              <w:rFonts w:ascii="Calibri" w:hAnsi="Calibri" w:cs="Calibri"/>
              <w:color w:val="002060"/>
              <w:sz w:val="28"/>
              <w:szCs w:val="28"/>
              <w:lang w:val="de-DE"/>
            </w:rPr>
            <w:t>ie</w:t>
          </w:r>
          <w:proofErr w:type="spellEnd"/>
          <w:r w:rsidR="001D480B">
            <w:rPr>
              <w:rFonts w:ascii="Calibri" w:hAnsi="Calibri" w:cs="Calibri"/>
              <w:color w:val="002060"/>
              <w:sz w:val="28"/>
              <w:szCs w:val="28"/>
              <w:lang w:val="de-DE"/>
            </w:rPr>
            <w:t xml:space="preserve"> US </w:t>
          </w:r>
          <w:proofErr w:type="spellStart"/>
          <w:r w:rsidR="001D480B">
            <w:rPr>
              <w:rFonts w:ascii="Calibri" w:hAnsi="Calibri" w:cs="Calibri"/>
              <w:color w:val="002060"/>
              <w:sz w:val="28"/>
              <w:szCs w:val="28"/>
              <w:lang w:val="de-DE"/>
            </w:rPr>
            <w:t>jako</w:t>
          </w:r>
          <w:proofErr w:type="spellEnd"/>
          <w:r w:rsidR="001D480B">
            <w:rPr>
              <w:rFonts w:ascii="Calibri" w:hAnsi="Calibri" w:cs="Calibri"/>
              <w:color w:val="002060"/>
              <w:sz w:val="28"/>
              <w:szCs w:val="28"/>
              <w:lang w:val="de-DE"/>
            </w:rPr>
            <w:t xml:space="preserve"> </w:t>
          </w:r>
          <w:proofErr w:type="spellStart"/>
          <w:r w:rsidR="001D480B">
            <w:rPr>
              <w:rFonts w:ascii="Calibri" w:hAnsi="Calibri" w:cs="Calibri"/>
              <w:color w:val="002060"/>
              <w:sz w:val="28"/>
              <w:szCs w:val="28"/>
              <w:lang w:val="de-DE"/>
            </w:rPr>
            <w:t>partnera</w:t>
          </w:r>
          <w:proofErr w:type="spellEnd"/>
        </w:p>
      </w:tc>
    </w:tr>
  </w:tbl>
  <w:p w:rsidRPr="001D480B" w:rsidR="000172E5" w:rsidP="00311D4F" w:rsidRDefault="000172E5" w14:paraId="6CE94B4D" w14:textId="6D4CC618">
    <w:pPr>
      <w:pStyle w:val="Bezodstpw"/>
      <w:rPr>
        <w:sz w:val="28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 w:ascii="Calibri" w:hAnsi="Calibri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 w:ascii="Calibri" w:hAnsi="Calibri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hint="default" w:ascii="Calibri" w:hAnsi="Calibri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hint="default" w:ascii="Calibri" w:hAnsi="Calibri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 w:ascii="Calibri" w:hAnsi="Calibri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hint="default" w:ascii="Corbel" w:hAnsi="Corbel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 w:ascii="Calibri" w:hAnsi="Calibri" w:eastAsia="Calibri" w:cs="Calibri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hint="default" w:ascii="Calibri" w:hAnsi="Calibri" w:eastAsia="Calibri" w:cs="Calibri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17283547">
    <w:abstractNumId w:val="11"/>
  </w:num>
  <w:num w:numId="2" w16cid:durableId="1303846207">
    <w:abstractNumId w:val="7"/>
  </w:num>
  <w:num w:numId="3" w16cid:durableId="1143504194">
    <w:abstractNumId w:val="15"/>
  </w:num>
  <w:num w:numId="4" w16cid:durableId="1966083573">
    <w:abstractNumId w:val="12"/>
  </w:num>
  <w:num w:numId="5" w16cid:durableId="1122528658">
    <w:abstractNumId w:val="13"/>
  </w:num>
  <w:num w:numId="6" w16cid:durableId="1144546050">
    <w:abstractNumId w:val="19"/>
  </w:num>
  <w:num w:numId="7" w16cid:durableId="1234587030">
    <w:abstractNumId w:val="6"/>
  </w:num>
  <w:num w:numId="8" w16cid:durableId="517619037">
    <w:abstractNumId w:val="10"/>
  </w:num>
  <w:num w:numId="9" w16cid:durableId="2045866319">
    <w:abstractNumId w:val="17"/>
  </w:num>
  <w:num w:numId="10" w16cid:durableId="1951088053">
    <w:abstractNumId w:val="1"/>
  </w:num>
  <w:num w:numId="11" w16cid:durableId="1129326263">
    <w:abstractNumId w:val="5"/>
  </w:num>
  <w:num w:numId="12" w16cid:durableId="1917739758">
    <w:abstractNumId w:val="0"/>
  </w:num>
  <w:num w:numId="13" w16cid:durableId="920260702">
    <w:abstractNumId w:val="2"/>
  </w:num>
  <w:num w:numId="14" w16cid:durableId="1822622026">
    <w:abstractNumId w:val="9"/>
  </w:num>
  <w:num w:numId="15" w16cid:durableId="2106269107">
    <w:abstractNumId w:val="8"/>
  </w:num>
  <w:num w:numId="16" w16cid:durableId="614681367">
    <w:abstractNumId w:val="16"/>
  </w:num>
  <w:num w:numId="17" w16cid:durableId="879711922">
    <w:abstractNumId w:val="3"/>
  </w:num>
  <w:num w:numId="18" w16cid:durableId="1108282631">
    <w:abstractNumId w:val="21"/>
  </w:num>
  <w:num w:numId="19" w16cid:durableId="1859151642">
    <w:abstractNumId w:val="18"/>
  </w:num>
  <w:num w:numId="20" w16cid:durableId="1939943294">
    <w:abstractNumId w:val="14"/>
  </w:num>
  <w:num w:numId="21" w16cid:durableId="1441872011">
    <w:abstractNumId w:val="20"/>
  </w:num>
  <w:num w:numId="22" w16cid:durableId="165093783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isplayBackgroundShape/>
  <w:embedTrueTypeFonts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trackRevisions w:val="false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A5A"/>
    <w:rsid w:val="00014321"/>
    <w:rsid w:val="000172E5"/>
    <w:rsid w:val="00052382"/>
    <w:rsid w:val="0006568A"/>
    <w:rsid w:val="00076F0F"/>
    <w:rsid w:val="00084253"/>
    <w:rsid w:val="000A0490"/>
    <w:rsid w:val="000A71D8"/>
    <w:rsid w:val="000D1F49"/>
    <w:rsid w:val="000F6C8A"/>
    <w:rsid w:val="0013700A"/>
    <w:rsid w:val="00141FA4"/>
    <w:rsid w:val="00165410"/>
    <w:rsid w:val="001727CA"/>
    <w:rsid w:val="001800AB"/>
    <w:rsid w:val="001A2874"/>
    <w:rsid w:val="001A37CB"/>
    <w:rsid w:val="001D480B"/>
    <w:rsid w:val="001D6233"/>
    <w:rsid w:val="001E5182"/>
    <w:rsid w:val="0020149C"/>
    <w:rsid w:val="0022255E"/>
    <w:rsid w:val="00223FFE"/>
    <w:rsid w:val="002B19CD"/>
    <w:rsid w:val="002C272B"/>
    <w:rsid w:val="002C56E6"/>
    <w:rsid w:val="00311D4F"/>
    <w:rsid w:val="0034390E"/>
    <w:rsid w:val="00344849"/>
    <w:rsid w:val="00361E11"/>
    <w:rsid w:val="003769BA"/>
    <w:rsid w:val="003C72C6"/>
    <w:rsid w:val="003E4AD1"/>
    <w:rsid w:val="003F0847"/>
    <w:rsid w:val="0040090B"/>
    <w:rsid w:val="00404C0B"/>
    <w:rsid w:val="004070C0"/>
    <w:rsid w:val="004135B4"/>
    <w:rsid w:val="00427435"/>
    <w:rsid w:val="0046302A"/>
    <w:rsid w:val="00487D2D"/>
    <w:rsid w:val="004A66DF"/>
    <w:rsid w:val="004C4AE2"/>
    <w:rsid w:val="004D3BC8"/>
    <w:rsid w:val="004D5D62"/>
    <w:rsid w:val="00502E9C"/>
    <w:rsid w:val="005112D0"/>
    <w:rsid w:val="00514BA7"/>
    <w:rsid w:val="00561D42"/>
    <w:rsid w:val="00577E06"/>
    <w:rsid w:val="00583334"/>
    <w:rsid w:val="0059497B"/>
    <w:rsid w:val="005A3BF7"/>
    <w:rsid w:val="005D2B2F"/>
    <w:rsid w:val="005D7A1A"/>
    <w:rsid w:val="005F2035"/>
    <w:rsid w:val="005F23C0"/>
    <w:rsid w:val="005F7990"/>
    <w:rsid w:val="006145D8"/>
    <w:rsid w:val="0061738C"/>
    <w:rsid w:val="00637200"/>
    <w:rsid w:val="0063739C"/>
    <w:rsid w:val="00644F33"/>
    <w:rsid w:val="00665571"/>
    <w:rsid w:val="006A2677"/>
    <w:rsid w:val="006D76AB"/>
    <w:rsid w:val="00712481"/>
    <w:rsid w:val="0071470D"/>
    <w:rsid w:val="007147D7"/>
    <w:rsid w:val="0071536B"/>
    <w:rsid w:val="00735E8C"/>
    <w:rsid w:val="00770F25"/>
    <w:rsid w:val="00775281"/>
    <w:rsid w:val="007A35A8"/>
    <w:rsid w:val="007B0A85"/>
    <w:rsid w:val="007B61A6"/>
    <w:rsid w:val="007C6A52"/>
    <w:rsid w:val="00811922"/>
    <w:rsid w:val="0082043E"/>
    <w:rsid w:val="00846B76"/>
    <w:rsid w:val="00865731"/>
    <w:rsid w:val="0086797B"/>
    <w:rsid w:val="008E203A"/>
    <w:rsid w:val="009003B9"/>
    <w:rsid w:val="009019FA"/>
    <w:rsid w:val="0091229C"/>
    <w:rsid w:val="00940E73"/>
    <w:rsid w:val="009512C6"/>
    <w:rsid w:val="00951A5A"/>
    <w:rsid w:val="0097038E"/>
    <w:rsid w:val="0098597D"/>
    <w:rsid w:val="009D6E03"/>
    <w:rsid w:val="009F0C5E"/>
    <w:rsid w:val="009F619A"/>
    <w:rsid w:val="009F6DDE"/>
    <w:rsid w:val="00A1714F"/>
    <w:rsid w:val="00A370A8"/>
    <w:rsid w:val="00A45F85"/>
    <w:rsid w:val="00B337A2"/>
    <w:rsid w:val="00B42844"/>
    <w:rsid w:val="00BD4753"/>
    <w:rsid w:val="00BD5CB1"/>
    <w:rsid w:val="00BE62EE"/>
    <w:rsid w:val="00C003BA"/>
    <w:rsid w:val="00C4602F"/>
    <w:rsid w:val="00C46878"/>
    <w:rsid w:val="00C6231D"/>
    <w:rsid w:val="00CB47D3"/>
    <w:rsid w:val="00CB4A51"/>
    <w:rsid w:val="00CD4532"/>
    <w:rsid w:val="00CD47B0"/>
    <w:rsid w:val="00CD5215"/>
    <w:rsid w:val="00CE6104"/>
    <w:rsid w:val="00CE7918"/>
    <w:rsid w:val="00CF3C39"/>
    <w:rsid w:val="00D13A3C"/>
    <w:rsid w:val="00D16163"/>
    <w:rsid w:val="00D33D93"/>
    <w:rsid w:val="00D77891"/>
    <w:rsid w:val="00DB3FAD"/>
    <w:rsid w:val="00DC71EC"/>
    <w:rsid w:val="00E04C36"/>
    <w:rsid w:val="00E07174"/>
    <w:rsid w:val="00E247E1"/>
    <w:rsid w:val="00E61C09"/>
    <w:rsid w:val="00EB3B58"/>
    <w:rsid w:val="00EC2D3D"/>
    <w:rsid w:val="00EC7359"/>
    <w:rsid w:val="00EE3054"/>
    <w:rsid w:val="00F00606"/>
    <w:rsid w:val="00F01256"/>
    <w:rsid w:val="00F1714E"/>
    <w:rsid w:val="00F330B9"/>
    <w:rsid w:val="00F71458"/>
    <w:rsid w:val="00FC6818"/>
    <w:rsid w:val="00FC7475"/>
    <w:rsid w:val="00FD292B"/>
    <w:rsid w:val="00FE78A0"/>
    <w:rsid w:val="42D4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005A9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semiHidden="1" w:unhideWhenUsed="1" w:qFormat="1"/>
    <w:lsdException w:name="heading 3" w:uiPriority="1" w:semiHidden="1" w:unhideWhenUsed="1" w:qFormat="1"/>
    <w:lsdException w:name="heading 4" w:uiPriority="9" w:semiHidden="1" w:qFormat="1"/>
    <w:lsdException w:name="heading 5" w:uiPriority="1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hAnsiTheme="majorHAnsi" w:eastAsiaTheme="majorEastAsia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character" w:styleId="Nagwek1Znak" w:customStyle="1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styleId="Hasztag1" w:customStyle="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styleId="Listanumerowana1" w:customStyle="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styleId="Domylne" w:customStyle="1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Nagwek2Znak" w:customStyle="1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styleId="Nagwek3Znak" w:customStyle="1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styleId="TekstprzypisudolnegoZnak" w:customStyle="1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eastAsia="Calibri" w:cs="Times New Roman" w:asciiTheme="majorHAnsi" w:hAnsiTheme="majorHAnsi"/>
      <w:b/>
      <w:color w:val="731F1C" w:themeColor="accent5"/>
      <w:sz w:val="44"/>
      <w:szCs w:val="24"/>
    </w:rPr>
  </w:style>
  <w:style w:type="character" w:styleId="NagwekZnak" w:customStyle="1">
    <w:name w:val="Nagłówek Znak"/>
    <w:basedOn w:val="Domylnaczcionkaakapitu"/>
    <w:link w:val="Nagwek"/>
    <w:uiPriority w:val="99"/>
    <w:rsid w:val="00637200"/>
    <w:rPr>
      <w:rFonts w:eastAsia="Calibri" w:cs="Times New Roman" w:asciiTheme="majorHAnsi" w:hAnsiTheme="majorHAnsi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styleId="StopkaZnak" w:customStyle="1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0D1F49"/>
    <w:rPr>
      <w:rFonts w:ascii="Calibri" w:hAnsi="Calibri" w:eastAsia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ytuZnak" w:customStyle="1">
    <w:name w:val="Tytuł Znak"/>
    <w:basedOn w:val="Domylnaczcionkaakapitu"/>
    <w:link w:val="Tytu"/>
    <w:uiPriority w:val="10"/>
    <w:semiHidden/>
    <w:rsid w:val="006145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styleId="Rysunektabeli" w:customStyle="1">
    <w:name w:val="Rysunek tabeli"/>
    <w:basedOn w:val="Standardowy"/>
    <w:uiPriority w:val="99"/>
    <w:rsid w:val="000D1F49"/>
    <w:tblPr/>
    <w:trPr>
      <w:cantSplit/>
    </w:trPr>
  </w:style>
  <w:style w:type="character" w:styleId="Nagwek4Znak" w:customStyle="1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styleId="Nagwek5Znak" w:customStyle="1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styleId="Nagwek6Znak" w:customStyle="1">
    <w:name w:val="Nagłówek 6 Znak"/>
    <w:basedOn w:val="Domylnaczcionkaakapitu"/>
    <w:link w:val="Nagwek6"/>
    <w:uiPriority w:val="9"/>
    <w:semiHidden/>
    <w:rsid w:val="006145D8"/>
    <w:rPr>
      <w:rFonts w:asciiTheme="majorHAnsi" w:hAnsiTheme="majorHAnsi" w:eastAsiaTheme="majorEastAsia" w:cstheme="majorBidi"/>
      <w:color w:val="0A273B" w:themeColor="accent1" w:themeShade="7F"/>
    </w:rPr>
  </w:style>
  <w:style w:type="character" w:styleId="Nagwek7Znak" w:customStyle="1">
    <w:name w:val="Nagłówek 7 Znak"/>
    <w:basedOn w:val="Domylnaczcionkaakapitu"/>
    <w:link w:val="Nagwek7"/>
    <w:uiPriority w:val="9"/>
    <w:semiHidden/>
    <w:rsid w:val="006145D8"/>
    <w:rPr>
      <w:rFonts w:asciiTheme="majorHAnsi" w:hAnsiTheme="majorHAnsi" w:eastAsiaTheme="majorEastAsia" w:cstheme="majorBidi"/>
      <w:i/>
      <w:iCs/>
      <w:color w:val="0A273B" w:themeColor="accent1" w:themeShade="7F"/>
    </w:rPr>
  </w:style>
  <w:style w:type="character" w:styleId="Nagwek8Znak" w:customStyle="1">
    <w:name w:val="Nagłówek 8 Znak"/>
    <w:basedOn w:val="Domylnaczcionkaakapitu"/>
    <w:link w:val="Nagwek8"/>
    <w:uiPriority w:val="9"/>
    <w:semiHidden/>
    <w:rsid w:val="006145D8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Nagwek9Znak" w:customStyle="1">
    <w:name w:val="Nagłówek 9 Znak"/>
    <w:basedOn w:val="Domylnaczcionkaakapitu"/>
    <w:link w:val="Nagwek9"/>
    <w:uiPriority w:val="9"/>
    <w:semiHidden/>
    <w:rsid w:val="006145D8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 w:eastAsiaTheme="minorEastAsia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hAnsi="Calibri" w:eastAsia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styleId="TekstmakraZnak" w:customStyle="1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styleId="TekstdymkaZnak" w:customStyle="1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951A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\AppData\Roaming\Microsoft\Templates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BEA30F97D820439D797D8C177166E2" ma:contentTypeVersion="6" ma:contentTypeDescription="Utwórz nowy dokument." ma:contentTypeScope="" ma:versionID="c446230617a5f958f9a93d93f5a1b478">
  <xsd:schema xmlns:xsd="http://www.w3.org/2001/XMLSchema" xmlns:xs="http://www.w3.org/2001/XMLSchema" xmlns:p="http://schemas.microsoft.com/office/2006/metadata/properties" xmlns:ns2="746a5de7-2dd7-4f02-9e21-a4d4c759b20b" xmlns:ns3="f527c8fd-6cb9-486c-be69-e24f27345cfb" targetNamespace="http://schemas.microsoft.com/office/2006/metadata/properties" ma:root="true" ma:fieldsID="8e1a05c1b1d5b8110bffb5b9cb0ae96d" ns2:_="" ns3:_="">
    <xsd:import namespace="746a5de7-2dd7-4f02-9e21-a4d4c759b20b"/>
    <xsd:import namespace="f527c8fd-6cb9-486c-be69-e24f27345c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a5de7-2dd7-4f02-9e21-a4d4c759b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7c8fd-6cb9-486c-be69-e24f27345c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3EE806-AEB9-49D8-9497-AF2ACC84E3B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5C112E-1818-4938-8E7D-D899E9387C73}"/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Formularz członkowski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Żaklin Skokowska</lastModifiedBy>
  <revision>2</revision>
  <dcterms:created xsi:type="dcterms:W3CDTF">2024-01-25T12:18:00.0000000Z</dcterms:created>
  <dcterms:modified xsi:type="dcterms:W3CDTF">2024-03-20T09:54:24.3971329Z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0x01010093BEA30F97D820439D797D8C177166E2</vt:lpwstr>
  </property>
</Properties>
</file>