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1968"/>
        <w:gridCol w:w="292"/>
        <w:gridCol w:w="1968"/>
      </w:tblGrid>
      <w:tr w:rsidR="000172E5" w:rsidRPr="004A66DF" w14:paraId="153ED546" w14:textId="77777777" w:rsidTr="42D4546A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132BE00C" w14:textId="6E15913B" w:rsidR="000172E5" w:rsidRPr="004A66DF" w:rsidRDefault="00417CA1" w:rsidP="004A66DF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0832F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>Information regarding the programme</w:t>
            </w:r>
          </w:p>
        </w:tc>
      </w:tr>
      <w:tr w:rsidR="000172E5" w:rsidRPr="004A66DF" w14:paraId="13A09E31" w14:textId="77777777" w:rsidTr="42D4546A">
        <w:tc>
          <w:tcPr>
            <w:tcW w:w="1960" w:type="pct"/>
            <w:vAlign w:val="bottom"/>
          </w:tcPr>
          <w:p w14:paraId="268898A7" w14:textId="27C253BA" w:rsidR="000172E5" w:rsidRPr="00DF5675" w:rsidRDefault="00F330B9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  <w:r w:rsidRPr="00DF5675">
              <w:rPr>
                <w:rFonts w:cstheme="minorHAnsi"/>
                <w:sz w:val="22"/>
                <w:szCs w:val="22"/>
                <w:lang w:val="en-GB"/>
              </w:rPr>
              <w:t>BIP</w:t>
            </w:r>
            <w:r w:rsidR="00417CA1" w:rsidRPr="00DF5675">
              <w:rPr>
                <w:rFonts w:cstheme="minorHAnsi"/>
                <w:sz w:val="22"/>
                <w:szCs w:val="22"/>
                <w:lang w:val="en-GB"/>
              </w:rPr>
              <w:t xml:space="preserve"> title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417CA1" w14:paraId="5C94EE5D" w14:textId="77777777" w:rsidTr="42D4546A">
        <w:tc>
          <w:tcPr>
            <w:tcW w:w="1960" w:type="pct"/>
            <w:vAlign w:val="bottom"/>
          </w:tcPr>
          <w:p w14:paraId="13E18762" w14:textId="155AE818" w:rsidR="00644F33" w:rsidRPr="00DF5675" w:rsidRDefault="00DF5675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  <w:r w:rsidRPr="00DF5675">
              <w:rPr>
                <w:rFonts w:cstheme="minorHAnsi"/>
                <w:sz w:val="22"/>
                <w:szCs w:val="22"/>
                <w:lang w:val="en-GB"/>
              </w:rPr>
              <w:t>Coordinating</w:t>
            </w:r>
            <w:r w:rsidR="00417CA1" w:rsidRPr="00DF5675">
              <w:rPr>
                <w:rFonts w:cstheme="minorHAnsi"/>
                <w:sz w:val="22"/>
                <w:szCs w:val="22"/>
                <w:lang w:val="en-GB"/>
              </w:rPr>
              <w:t xml:space="preserve"> HEI </w:t>
            </w:r>
            <w:r w:rsidR="001D480B" w:rsidRPr="00DF5675">
              <w:rPr>
                <w:rFonts w:cstheme="minorHAnsi"/>
                <w:sz w:val="22"/>
                <w:szCs w:val="22"/>
                <w:lang w:val="en-GB"/>
              </w:rPr>
              <w:t xml:space="preserve">– </w:t>
            </w:r>
            <w:r w:rsidRPr="00DF5675">
              <w:rPr>
                <w:rFonts w:cstheme="minorHAnsi"/>
                <w:sz w:val="22"/>
                <w:szCs w:val="22"/>
                <w:lang w:val="en-GB"/>
              </w:rPr>
              <w:t>full name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417CA1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44F33" w:rsidRPr="004A66DF" w14:paraId="1AEC27D0" w14:textId="77777777" w:rsidTr="42D4546A">
        <w:tc>
          <w:tcPr>
            <w:tcW w:w="1960" w:type="pct"/>
            <w:vAlign w:val="bottom"/>
          </w:tcPr>
          <w:p w14:paraId="2DFB28C4" w14:textId="5B40CDC7" w:rsidR="00644F33" w:rsidRPr="00DF5675" w:rsidRDefault="00DF5675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  <w:r w:rsidRPr="00DF5675">
              <w:rPr>
                <w:rFonts w:cstheme="minorHAnsi"/>
                <w:sz w:val="22"/>
                <w:szCs w:val="22"/>
                <w:lang w:val="en-GB"/>
              </w:rPr>
              <w:t xml:space="preserve">Coordinating HEI </w:t>
            </w:r>
            <w:r w:rsidR="001D480B" w:rsidRPr="00DF5675">
              <w:rPr>
                <w:rFonts w:cstheme="minorHAnsi"/>
                <w:sz w:val="22"/>
                <w:szCs w:val="22"/>
                <w:lang w:val="en-GB"/>
              </w:rPr>
              <w:t xml:space="preserve">– </w:t>
            </w:r>
            <w:r w:rsidRPr="00DF5675">
              <w:rPr>
                <w:rFonts w:cstheme="minorHAnsi"/>
                <w:sz w:val="22"/>
                <w:szCs w:val="22"/>
                <w:lang w:val="en-GB"/>
              </w:rPr>
              <w:t>Erasmus code</w:t>
            </w:r>
            <w:r w:rsidR="00644F33" w:rsidRPr="00DF5675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04607AF8" w:rsidR="00644F33" w:rsidRPr="004A66DF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9825AC" w14:paraId="3A20CD02" w14:textId="77777777" w:rsidTr="42D4546A">
        <w:tc>
          <w:tcPr>
            <w:tcW w:w="1960" w:type="pct"/>
            <w:vAlign w:val="bottom"/>
          </w:tcPr>
          <w:p w14:paraId="1A009EFB" w14:textId="4D4EB4AB" w:rsidR="009003B9" w:rsidRPr="00DF5675" w:rsidRDefault="00417CA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  <w:r w:rsidRPr="00DF5675">
              <w:rPr>
                <w:rFonts w:cstheme="minorHAnsi"/>
                <w:sz w:val="22"/>
                <w:szCs w:val="22"/>
                <w:lang w:val="en-GB"/>
              </w:rPr>
              <w:t xml:space="preserve">Partner </w:t>
            </w:r>
            <w:r w:rsidR="0090367D">
              <w:rPr>
                <w:rFonts w:cstheme="minorHAnsi"/>
                <w:sz w:val="22"/>
                <w:szCs w:val="22"/>
                <w:lang w:val="en-GB"/>
              </w:rPr>
              <w:t>HEIs</w:t>
            </w:r>
            <w:r w:rsidR="00F330B9" w:rsidRPr="00DF5675">
              <w:rPr>
                <w:rFonts w:cstheme="minorHAnsi"/>
                <w:sz w:val="22"/>
                <w:szCs w:val="22"/>
                <w:lang w:val="en-GB"/>
              </w:rPr>
              <w:t xml:space="preserve"> (</w:t>
            </w:r>
            <w:r w:rsidRPr="00DF5675">
              <w:rPr>
                <w:rFonts w:cstheme="minorHAnsi"/>
                <w:sz w:val="22"/>
                <w:szCs w:val="22"/>
                <w:lang w:val="en-GB"/>
              </w:rPr>
              <w:t>including</w:t>
            </w:r>
            <w:r w:rsidR="00F330B9" w:rsidRPr="00DF5675">
              <w:rPr>
                <w:rFonts w:cstheme="minorHAnsi"/>
                <w:sz w:val="22"/>
                <w:szCs w:val="22"/>
                <w:lang w:val="en-GB"/>
              </w:rPr>
              <w:t xml:space="preserve"> U</w:t>
            </w:r>
            <w:r w:rsidR="001D480B" w:rsidRPr="00DF5675">
              <w:rPr>
                <w:rFonts w:cstheme="minorHAnsi"/>
                <w:sz w:val="22"/>
                <w:szCs w:val="22"/>
                <w:lang w:val="en-GB"/>
              </w:rPr>
              <w:t>S</w:t>
            </w:r>
            <w:r w:rsidR="00F330B9" w:rsidRPr="00DF5675">
              <w:rPr>
                <w:rFonts w:cstheme="minorHAnsi"/>
                <w:sz w:val="22"/>
                <w:szCs w:val="22"/>
                <w:lang w:val="en-GB"/>
              </w:rPr>
              <w:t>)</w:t>
            </w:r>
            <w:r w:rsidR="0059497B" w:rsidRPr="00DF5675">
              <w:rPr>
                <w:rFonts w:cstheme="minorHAnsi"/>
                <w:sz w:val="22"/>
                <w:szCs w:val="22"/>
                <w:lang w:val="en-GB"/>
              </w:rPr>
              <w:t xml:space="preserve"> – </w:t>
            </w:r>
            <w:r w:rsidRPr="00DF5675">
              <w:rPr>
                <w:rFonts w:cstheme="minorHAnsi"/>
                <w:sz w:val="22"/>
                <w:szCs w:val="22"/>
                <w:lang w:val="en-GB"/>
              </w:rPr>
              <w:t xml:space="preserve"> full names and </w:t>
            </w:r>
            <w:r w:rsidR="006D3613">
              <w:rPr>
                <w:rFonts w:cstheme="minorHAnsi"/>
                <w:sz w:val="22"/>
                <w:szCs w:val="22"/>
                <w:lang w:val="en-GB"/>
              </w:rPr>
              <w:t>Erasmus</w:t>
            </w:r>
            <w:r w:rsidRPr="00DF5675">
              <w:rPr>
                <w:rFonts w:cstheme="minorHAnsi"/>
                <w:sz w:val="22"/>
                <w:szCs w:val="22"/>
                <w:lang w:val="en-GB"/>
              </w:rPr>
              <w:t xml:space="preserve"> codes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44F33" w:rsidRPr="009825AC" w14:paraId="17D1CB93" w14:textId="77777777" w:rsidTr="42D4546A">
        <w:tc>
          <w:tcPr>
            <w:tcW w:w="1960" w:type="pct"/>
            <w:vAlign w:val="bottom"/>
          </w:tcPr>
          <w:p w14:paraId="163803A6" w14:textId="77777777" w:rsidR="00644F33" w:rsidRPr="00417CA1" w:rsidRDefault="00644F33" w:rsidP="004A66DF">
            <w:pPr>
              <w:pStyle w:val="Wcicienormalne"/>
              <w:spacing w:before="0" w:line="276" w:lineRule="auto"/>
              <w:ind w:left="0" w:right="-5024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16B2669D" w:rsidR="00644F33" w:rsidRPr="00417CA1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417CA1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417CA1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9003B9" w:rsidRPr="009825AC" w14:paraId="1E0ACF2B" w14:textId="77777777" w:rsidTr="42D4546A">
        <w:tc>
          <w:tcPr>
            <w:tcW w:w="1960" w:type="pct"/>
            <w:vAlign w:val="bottom"/>
          </w:tcPr>
          <w:p w14:paraId="541BD22E" w14:textId="1F3D6EA3" w:rsidR="009003B9" w:rsidRPr="00417CA1" w:rsidRDefault="009003B9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E04C36" w:rsidRPr="009825AC" w14:paraId="4E06D7C3" w14:textId="77777777" w:rsidTr="42D4546A">
        <w:tc>
          <w:tcPr>
            <w:tcW w:w="1960" w:type="pct"/>
            <w:vAlign w:val="bottom"/>
          </w:tcPr>
          <w:p w14:paraId="6D2BF10A" w14:textId="625592EC" w:rsidR="00E04C36" w:rsidRPr="00417CA1" w:rsidRDefault="00E04C36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417CA1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Pr="00417CA1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417CA1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1E5182" w:rsidRPr="009825AC" w14:paraId="76414B72" w14:textId="77777777" w:rsidTr="42D4546A">
        <w:tc>
          <w:tcPr>
            <w:tcW w:w="1960" w:type="pct"/>
            <w:vAlign w:val="bottom"/>
          </w:tcPr>
          <w:p w14:paraId="6D8E23E9" w14:textId="467CAE4C" w:rsidR="001E5182" w:rsidRPr="00417CA1" w:rsidRDefault="001E5182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417CA1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Pr="00417CA1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417CA1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9003B9" w:rsidRPr="009825AC" w14:paraId="0CFEE819" w14:textId="77777777" w:rsidTr="42D4546A">
        <w:tc>
          <w:tcPr>
            <w:tcW w:w="1960" w:type="pct"/>
            <w:vAlign w:val="bottom"/>
          </w:tcPr>
          <w:p w14:paraId="731D5806" w14:textId="72186812" w:rsidR="009003B9" w:rsidRPr="00417CA1" w:rsidRDefault="00417CA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  <w:r w:rsidRPr="00417CA1">
              <w:rPr>
                <w:rFonts w:cstheme="minorHAnsi"/>
                <w:sz w:val="22"/>
                <w:szCs w:val="22"/>
                <w:lang w:val="en-US"/>
              </w:rPr>
              <w:t>City and country of physical mobility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Pr="00417CA1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514BA7" w:rsidRPr="009825AC" w14:paraId="0EF3A58D" w14:textId="77777777" w:rsidTr="42D4546A">
        <w:tc>
          <w:tcPr>
            <w:tcW w:w="1960" w:type="pct"/>
            <w:vAlign w:val="bottom"/>
          </w:tcPr>
          <w:p w14:paraId="40AB6797" w14:textId="77777777" w:rsidR="001E5182" w:rsidRPr="00417CA1" w:rsidRDefault="001E5182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</w:p>
          <w:p w14:paraId="6713C255" w14:textId="77777777" w:rsidR="00417CA1" w:rsidRPr="004277AD" w:rsidRDefault="00417CA1" w:rsidP="00417CA1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US"/>
              </w:rPr>
              <w:t>Dates of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b/>
                <w:sz w:val="22"/>
                <w:szCs w:val="22"/>
                <w:lang w:val="en-US"/>
              </w:rPr>
              <w:t>physical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mobility </w:t>
            </w:r>
          </w:p>
          <w:p w14:paraId="588955CD" w14:textId="7C132B3E" w:rsidR="00514BA7" w:rsidRPr="00417CA1" w:rsidRDefault="00417CA1" w:rsidP="00417CA1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(min. 5 days)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417CA1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417CA1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417CA1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13700A" w:rsidRPr="009825AC" w14:paraId="16B3576F" w14:textId="77777777" w:rsidTr="42D4546A">
        <w:tc>
          <w:tcPr>
            <w:tcW w:w="1960" w:type="pct"/>
            <w:vAlign w:val="bottom"/>
          </w:tcPr>
          <w:p w14:paraId="2CBEAB62" w14:textId="1ADF214F" w:rsidR="0013700A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594108">
              <w:rPr>
                <w:rFonts w:cstheme="minorHAnsi"/>
                <w:sz w:val="22"/>
                <w:szCs w:val="22"/>
                <w:lang w:val="en-US"/>
              </w:rPr>
              <w:t>Description of activities carried ou</w:t>
            </w:r>
            <w:r>
              <w:rPr>
                <w:rFonts w:cstheme="minorHAnsi"/>
                <w:sz w:val="22"/>
                <w:szCs w:val="22"/>
                <w:lang w:val="en-US"/>
              </w:rPr>
              <w:t>t during physical mobility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C18886" w14:textId="77777777" w:rsidR="0013700A" w:rsidRPr="00417CA1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9F3FD2" w14:textId="77777777" w:rsidR="0013700A" w:rsidRPr="00417CA1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0052C" w14:textId="77777777" w:rsidR="0013700A" w:rsidRPr="00417CA1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0172E5" w:rsidRPr="009825AC" w14:paraId="31F4B6C5" w14:textId="77777777" w:rsidTr="42D4546A">
        <w:tc>
          <w:tcPr>
            <w:tcW w:w="1960" w:type="pct"/>
            <w:vAlign w:val="bottom"/>
          </w:tcPr>
          <w:p w14:paraId="3422B870" w14:textId="7AD1125E" w:rsidR="000172E5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Dates of</w:t>
            </w:r>
            <w:r w:rsidRPr="004277AD">
              <w:rPr>
                <w:rFonts w:cstheme="minorHAnsi"/>
                <w:b/>
                <w:sz w:val="22"/>
                <w:szCs w:val="22"/>
                <w:lang w:val="en-US"/>
              </w:rPr>
              <w:t xml:space="preserve"> virtual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mobility (</w:t>
            </w:r>
            <w:r w:rsidR="00FE3552">
              <w:rPr>
                <w:rFonts w:cstheme="minorHAnsi"/>
                <w:sz w:val="22"/>
                <w:szCs w:val="22"/>
                <w:lang w:val="en-US"/>
              </w:rPr>
              <w:t>mandatory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="002B5430">
              <w:rPr>
                <w:rFonts w:cstheme="minorHAnsi"/>
                <w:sz w:val="22"/>
                <w:szCs w:val="22"/>
                <w:lang w:val="en-US"/>
              </w:rPr>
              <w:t>component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>)</w:t>
            </w:r>
            <w:r w:rsidR="00FE3552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="002B5430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417CA1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13700A" w:rsidRPr="009825AC" w14:paraId="6B82B501" w14:textId="77777777" w:rsidTr="42D4546A">
        <w:tc>
          <w:tcPr>
            <w:tcW w:w="1960" w:type="pct"/>
            <w:vAlign w:val="bottom"/>
          </w:tcPr>
          <w:p w14:paraId="427CDC2F" w14:textId="3762B5E8" w:rsidR="0013700A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Description of activities </w:t>
            </w:r>
            <w:r>
              <w:rPr>
                <w:rFonts w:cstheme="minorHAnsi"/>
                <w:sz w:val="22"/>
                <w:szCs w:val="22"/>
                <w:lang w:val="en-US"/>
              </w:rPr>
              <w:t>carried out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d</w:t>
            </w:r>
            <w:r>
              <w:rPr>
                <w:rFonts w:cstheme="minorHAnsi"/>
                <w:sz w:val="22"/>
                <w:szCs w:val="22"/>
                <w:lang w:val="en-US"/>
              </w:rPr>
              <w:t>uring virtual mobility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4B17CF90" w14:textId="77777777" w:rsidR="0013700A" w:rsidRPr="00417CA1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0172E5" w:rsidRPr="009825AC" w14:paraId="70EDD285" w14:textId="77777777" w:rsidTr="42D4546A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4147C36" w14:textId="77777777" w:rsidR="000172E5" w:rsidRPr="00417CA1" w:rsidRDefault="000172E5" w:rsidP="004A66DF">
            <w:pPr>
              <w:spacing w:before="0" w:line="276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  <w:tr w:rsidR="00335229" w:rsidRPr="009825AC" w14:paraId="447FEB76" w14:textId="77777777" w:rsidTr="42D4546A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6EB22D47" w14:textId="673EE811" w:rsidR="00335229" w:rsidRPr="00335229" w:rsidRDefault="00335229" w:rsidP="00335229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1783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>Information regarding the organization of</w:t>
            </w: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 xml:space="preserve"> BIP on the part of US </w:t>
            </w:r>
          </w:p>
        </w:tc>
      </w:tr>
      <w:tr w:rsidR="000172E5" w:rsidRPr="009825AC" w14:paraId="0F067F07" w14:textId="77777777" w:rsidTr="42D4546A">
        <w:tc>
          <w:tcPr>
            <w:tcW w:w="1960" w:type="pct"/>
            <w:vAlign w:val="bottom"/>
          </w:tcPr>
          <w:p w14:paraId="7A78F2A4" w14:textId="60496E95" w:rsidR="000172E5" w:rsidRPr="00417CA1" w:rsidRDefault="00417CA1" w:rsidP="00417CA1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Name of the unit of the </w:t>
            </w:r>
            <w:r w:rsidR="00782722">
              <w:rPr>
                <w:rFonts w:cstheme="minorHAnsi"/>
                <w:sz w:val="22"/>
                <w:szCs w:val="22"/>
                <w:lang w:val="en-GB"/>
              </w:rPr>
              <w:t>US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417CA1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0172E5" w:rsidRPr="009825AC" w14:paraId="45CB8BE9" w14:textId="77777777" w:rsidTr="42D4546A">
        <w:tc>
          <w:tcPr>
            <w:tcW w:w="1960" w:type="pct"/>
            <w:vAlign w:val="bottom"/>
          </w:tcPr>
          <w:p w14:paraId="0743E7BE" w14:textId="13425FE4" w:rsidR="000172E5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Person responsible </w:t>
            </w:r>
            <w:r w:rsidRPr="00FC5BB2">
              <w:rPr>
                <w:rFonts w:cstheme="minorHAnsi"/>
                <w:sz w:val="22"/>
                <w:szCs w:val="22"/>
                <w:lang w:val="en-GB"/>
              </w:rPr>
              <w:t xml:space="preserve">for organizing </w:t>
            </w:r>
            <w:r w:rsidR="00FC5BB2" w:rsidRPr="00FC5BB2">
              <w:rPr>
                <w:rFonts w:cstheme="minorHAnsi"/>
                <w:sz w:val="22"/>
                <w:szCs w:val="22"/>
                <w:lang w:val="en-GB"/>
              </w:rPr>
              <w:t>BIP mobility</w:t>
            </w:r>
            <w:r w:rsidRPr="00FC5BB2">
              <w:rPr>
                <w:rFonts w:cstheme="minorHAnsi"/>
                <w:sz w:val="22"/>
                <w:szCs w:val="22"/>
                <w:lang w:val="en-GB"/>
              </w:rPr>
              <w:t xml:space="preserve"> (name, surname,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 phone number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>, e-mail)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417CA1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5D7A1A" w:rsidRPr="009825AC" w14:paraId="504A54EB" w14:textId="77777777" w:rsidTr="42D4546A">
        <w:tc>
          <w:tcPr>
            <w:tcW w:w="1960" w:type="pct"/>
            <w:vAlign w:val="bottom"/>
          </w:tcPr>
          <w:p w14:paraId="281DBF9D" w14:textId="33A67706" w:rsidR="005D7A1A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 xml:space="preserve">Contribution of US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– </w:t>
            </w:r>
            <w:r>
              <w:rPr>
                <w:rFonts w:cstheme="minorHAnsi"/>
                <w:sz w:val="22"/>
                <w:szCs w:val="22"/>
                <w:lang w:val="en-GB"/>
              </w:rPr>
              <w:t>description of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potential contribution of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US </w:t>
            </w:r>
            <w:r>
              <w:rPr>
                <w:rFonts w:cstheme="minorHAnsi"/>
                <w:sz w:val="22"/>
                <w:szCs w:val="22"/>
                <w:lang w:val="en-GB"/>
              </w:rPr>
              <w:t>to BIP organization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 (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including source </w:t>
            </w:r>
            <w:r>
              <w:rPr>
                <w:rFonts w:cstheme="minorHAnsi"/>
                <w:sz w:val="22"/>
                <w:szCs w:val="22"/>
                <w:lang w:val="en-GB"/>
              </w:rPr>
              <w:br/>
              <w:t>of funding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, </w:t>
            </w:r>
            <w:r>
              <w:rPr>
                <w:rFonts w:cstheme="minorHAnsi"/>
                <w:sz w:val="22"/>
                <w:szCs w:val="22"/>
                <w:lang w:val="en-GB"/>
              </w:rPr>
              <w:t>if applicable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>)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4CAB0A" w14:textId="77777777" w:rsidR="005D7A1A" w:rsidRPr="00417CA1" w:rsidRDefault="005D7A1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9825AC" w:rsidRPr="009825AC" w14:paraId="2DEBE5F9" w14:textId="77777777" w:rsidTr="006F0A99">
        <w:trPr>
          <w:trHeight w:val="308"/>
        </w:trPr>
        <w:tc>
          <w:tcPr>
            <w:tcW w:w="1960" w:type="pct"/>
            <w:vMerge w:val="restart"/>
            <w:vAlign w:val="bottom"/>
          </w:tcPr>
          <w:p w14:paraId="2CC34F79" w14:textId="6B963E21" w:rsidR="009825AC" w:rsidRPr="00417CA1" w:rsidRDefault="009825AC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Planned number of students/doctoral students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</w:tcBorders>
            <w:vAlign w:val="bottom"/>
          </w:tcPr>
          <w:p w14:paraId="5BCCA906" w14:textId="77777777" w:rsidR="009825AC" w:rsidRPr="00417CA1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557D43BD" w14:textId="0684FC06" w:rsidR="009825AC" w:rsidRPr="00417CA1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Planned number of  staff members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5EFD0A2D" w:rsidR="009825AC" w:rsidRPr="00417CA1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US"/>
              </w:rPr>
              <w:t>STT:</w:t>
            </w:r>
          </w:p>
        </w:tc>
      </w:tr>
      <w:tr w:rsidR="009825AC" w:rsidRPr="009825AC" w14:paraId="6AE11A94" w14:textId="77777777" w:rsidTr="00AB796D">
        <w:trPr>
          <w:trHeight w:val="307"/>
        </w:trPr>
        <w:tc>
          <w:tcPr>
            <w:tcW w:w="1960" w:type="pct"/>
            <w:vMerge/>
            <w:vAlign w:val="bottom"/>
          </w:tcPr>
          <w:p w14:paraId="61AA385B" w14:textId="77777777" w:rsidR="009825AC" w:rsidRPr="001B2D7E" w:rsidRDefault="009825AC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52" w:type="pct"/>
            <w:vMerge/>
            <w:tcBorders>
              <w:bottom w:val="single" w:sz="4" w:space="0" w:color="auto"/>
            </w:tcBorders>
            <w:vAlign w:val="bottom"/>
          </w:tcPr>
          <w:p w14:paraId="5A40D74B" w14:textId="77777777" w:rsidR="009825AC" w:rsidRPr="00417CA1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vMerge/>
            <w:vAlign w:val="bottom"/>
          </w:tcPr>
          <w:p w14:paraId="04904918" w14:textId="77777777" w:rsidR="009825AC" w:rsidRPr="001B2D7E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0BFF6" w14:textId="2F580679" w:rsidR="009825AC" w:rsidRPr="00417CA1" w:rsidRDefault="009825AC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US"/>
              </w:rPr>
              <w:t>STA:</w:t>
            </w:r>
          </w:p>
        </w:tc>
      </w:tr>
      <w:tr w:rsidR="00CD5215" w:rsidRPr="009825AC" w14:paraId="59E0F47B" w14:textId="77777777" w:rsidTr="42D4546A">
        <w:tc>
          <w:tcPr>
            <w:tcW w:w="1960" w:type="pct"/>
            <w:vAlign w:val="bottom"/>
          </w:tcPr>
          <w:p w14:paraId="1BE0CF36" w14:textId="158B1F82" w:rsidR="00CD5215" w:rsidRPr="00417CA1" w:rsidRDefault="00417CA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Number of ECTS credits awarded to students/doctoral students (min. 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17CA1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1E8C7AEC" w14:textId="77777777" w:rsidR="00CD5215" w:rsidRPr="00417CA1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17CA1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42D4546A" w:rsidRPr="009825AC" w14:paraId="183B92E8" w14:textId="77777777" w:rsidTr="00335229">
        <w:trPr>
          <w:trHeight w:val="300"/>
        </w:trPr>
        <w:tc>
          <w:tcPr>
            <w:tcW w:w="1960" w:type="pct"/>
            <w:vAlign w:val="bottom"/>
          </w:tcPr>
          <w:p w14:paraId="7FC6AD1B" w14:textId="0E027CD4" w:rsidR="42D4546A" w:rsidRPr="00417CA1" w:rsidRDefault="42D4546A" w:rsidP="42D4546A">
            <w:pPr>
              <w:pStyle w:val="Wcicienormalne"/>
              <w:spacing w:before="0"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6F81D2" w14:textId="44393046" w:rsidR="42D4546A" w:rsidRPr="00417CA1" w:rsidRDefault="42D4546A" w:rsidP="42D4546A">
            <w:pPr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24A8CC50" w14:textId="78BFA829" w:rsidR="42D4546A" w:rsidRPr="00417CA1" w:rsidRDefault="42D4546A" w:rsidP="42D4546A">
            <w:pPr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vAlign w:val="bottom"/>
          </w:tcPr>
          <w:p w14:paraId="36B73C53" w14:textId="369CE3CF" w:rsidR="42D4546A" w:rsidRPr="00417CA1" w:rsidRDefault="42D4546A" w:rsidP="42D4546A">
            <w:pPr>
              <w:spacing w:line="276" w:lineRule="auto"/>
              <w:rPr>
                <w:sz w:val="22"/>
                <w:szCs w:val="22"/>
                <w:lang w:val="en-US"/>
              </w:rPr>
            </w:pPr>
          </w:p>
        </w:tc>
      </w:tr>
      <w:tr w:rsidR="00712481" w:rsidRPr="004A66DF" w14:paraId="140FB0F9" w14:textId="77777777" w:rsidTr="42D4546A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25E95CCF" w:rsidR="00712481" w:rsidRPr="004A66DF" w:rsidRDefault="00417CA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color w:val="FFFFFF" w:themeColor="background1"/>
                <w:sz w:val="22"/>
                <w:szCs w:val="22"/>
              </w:rPr>
              <w:t>SIGNATURES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A66DF" w:rsidRPr="009825AC" w14:paraId="42A22CF2" w14:textId="77777777" w:rsidTr="42D4546A">
        <w:trPr>
          <w:gridAfter w:val="2"/>
          <w:wAfter w:w="1116" w:type="pct"/>
        </w:trPr>
        <w:tc>
          <w:tcPr>
            <w:tcW w:w="1960" w:type="pct"/>
            <w:vAlign w:val="bottom"/>
          </w:tcPr>
          <w:p w14:paraId="0A53AA3D" w14:textId="336B224E" w:rsidR="004A66DF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Signature of person responsible for the organisation of BIP on the part of US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4A66DF" w:rsidRPr="00417CA1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4A66DF" w:rsidRPr="00417CA1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404C0B" w:rsidRPr="009825AC" w14:paraId="718C0324" w14:textId="77777777" w:rsidTr="42D4546A">
        <w:tc>
          <w:tcPr>
            <w:tcW w:w="1960" w:type="pct"/>
            <w:vAlign w:val="bottom"/>
          </w:tcPr>
          <w:p w14:paraId="3726A9F5" w14:textId="33DB0ACA" w:rsidR="00404C0B" w:rsidRPr="00417CA1" w:rsidRDefault="00417CA1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Signature of coordinator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br/>
              <w:t>for international exchange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17CA1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465DB4C3" w14:textId="3C63FCEB" w:rsidR="00404C0B" w:rsidRPr="00417CA1" w:rsidRDefault="00417CA1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Signature of dean / head of organizational unit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417CA1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</w:tbl>
    <w:p w14:paraId="0958E5DB" w14:textId="714D21C7" w:rsidR="004C4AE2" w:rsidRPr="00417CA1" w:rsidRDefault="004C4AE2" w:rsidP="00FD292B">
      <w:pPr>
        <w:spacing w:before="0" w:after="0" w:line="276" w:lineRule="auto"/>
        <w:rPr>
          <w:rFonts w:cstheme="minorHAnsi"/>
          <w:sz w:val="22"/>
          <w:szCs w:val="22"/>
          <w:lang w:val="en-US"/>
        </w:rPr>
      </w:pPr>
    </w:p>
    <w:sectPr w:rsidR="004C4AE2" w:rsidRPr="00417CA1" w:rsidSect="00FD292B">
      <w:headerReference w:type="default" r:id="rId11"/>
      <w:footerReference w:type="default" r:id="rId12"/>
      <w:pgSz w:w="11906" w:h="16838" w:code="9"/>
      <w:pgMar w:top="1560" w:right="1274" w:bottom="1077" w:left="993" w:header="14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E0BD0" w14:textId="77777777" w:rsidR="004135B4" w:rsidRDefault="004135B4" w:rsidP="000172E5">
      <w:pPr>
        <w:spacing w:after="0" w:line="240" w:lineRule="auto"/>
      </w:pPr>
      <w:r>
        <w:separator/>
      </w:r>
    </w:p>
  </w:endnote>
  <w:endnote w:type="continuationSeparator" w:id="0">
    <w:p w14:paraId="3B518978" w14:textId="77777777" w:rsidR="004135B4" w:rsidRDefault="004135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BA3E01-73A1-433A-9657-673A4111EAA4}"/>
    <w:embedBold r:id="rId2" w:fontKey="{97541D57-B9C0-44DD-9FB3-FC3237FB8D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DC163F6-BE8C-403D-B3AD-3BEE7B96DABF}"/>
    <w:embedBold r:id="rId4" w:fontKey="{F7AA5945-F4F0-433A-9690-C48E121F8389}"/>
    <w:embedItalic r:id="rId5" w:fontKey="{1BF691C2-0291-48B0-BB24-5425FF0FD00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89DFA36-48B1-4F34-AE22-614F0A1BDA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F74DD5-7DB9-40EC-97E4-0547E7F4B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01BA" w14:textId="77777777" w:rsidR="004135B4" w:rsidRDefault="004135B4" w:rsidP="000172E5">
      <w:pPr>
        <w:spacing w:after="0" w:line="240" w:lineRule="auto"/>
      </w:pPr>
      <w:r>
        <w:separator/>
      </w:r>
    </w:p>
  </w:footnote>
  <w:footnote w:type="continuationSeparator" w:id="0">
    <w:p w14:paraId="623A19F8" w14:textId="77777777" w:rsidR="004135B4" w:rsidRDefault="004135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9825AC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665571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6EF8B8F6" w14:textId="00A2F153" w:rsidR="0071536B" w:rsidRPr="00417CA1" w:rsidRDefault="0071470D" w:rsidP="00665571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BLENDED INTENSIVE PROGRAM</w:t>
          </w:r>
          <w:r w:rsidR="009003B9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ME</w:t>
          </w:r>
          <w:r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(BIP)</w:t>
          </w:r>
          <w:r w:rsidR="00404C0B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</w:t>
          </w:r>
          <w:r w:rsidR="00CB47D3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br/>
          </w:r>
          <w:r w:rsidR="0071536B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</w:t>
          </w:r>
          <w:r w:rsidR="001D480B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br/>
            <w:t>US</w:t>
          </w:r>
          <w:r w:rsidR="00417CA1" w:rsidRP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 xml:space="preserve"> as a </w:t>
          </w:r>
          <w:r w:rsidR="00417CA1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partner HEI</w:t>
          </w:r>
        </w:p>
      </w:tc>
    </w:tr>
  </w:tbl>
  <w:p w14:paraId="6CE94B4D" w14:textId="6D4CC618" w:rsidR="000172E5" w:rsidRPr="00417CA1" w:rsidRDefault="000172E5" w:rsidP="00311D4F">
    <w:pPr>
      <w:pStyle w:val="Bezodstpw"/>
      <w:rPr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283547">
    <w:abstractNumId w:val="11"/>
  </w:num>
  <w:num w:numId="2" w16cid:durableId="1303846207">
    <w:abstractNumId w:val="7"/>
  </w:num>
  <w:num w:numId="3" w16cid:durableId="1143504194">
    <w:abstractNumId w:val="15"/>
  </w:num>
  <w:num w:numId="4" w16cid:durableId="1966083573">
    <w:abstractNumId w:val="12"/>
  </w:num>
  <w:num w:numId="5" w16cid:durableId="1122528658">
    <w:abstractNumId w:val="13"/>
  </w:num>
  <w:num w:numId="6" w16cid:durableId="1144546050">
    <w:abstractNumId w:val="19"/>
  </w:num>
  <w:num w:numId="7" w16cid:durableId="1234587030">
    <w:abstractNumId w:val="6"/>
  </w:num>
  <w:num w:numId="8" w16cid:durableId="517619037">
    <w:abstractNumId w:val="10"/>
  </w:num>
  <w:num w:numId="9" w16cid:durableId="2045866319">
    <w:abstractNumId w:val="17"/>
  </w:num>
  <w:num w:numId="10" w16cid:durableId="1951088053">
    <w:abstractNumId w:val="1"/>
  </w:num>
  <w:num w:numId="11" w16cid:durableId="1129326263">
    <w:abstractNumId w:val="5"/>
  </w:num>
  <w:num w:numId="12" w16cid:durableId="1917739758">
    <w:abstractNumId w:val="0"/>
  </w:num>
  <w:num w:numId="13" w16cid:durableId="920260702">
    <w:abstractNumId w:val="2"/>
  </w:num>
  <w:num w:numId="14" w16cid:durableId="1822622026">
    <w:abstractNumId w:val="9"/>
  </w:num>
  <w:num w:numId="15" w16cid:durableId="2106269107">
    <w:abstractNumId w:val="8"/>
  </w:num>
  <w:num w:numId="16" w16cid:durableId="614681367">
    <w:abstractNumId w:val="16"/>
  </w:num>
  <w:num w:numId="17" w16cid:durableId="879711922">
    <w:abstractNumId w:val="3"/>
  </w:num>
  <w:num w:numId="18" w16cid:durableId="1108282631">
    <w:abstractNumId w:val="21"/>
  </w:num>
  <w:num w:numId="19" w16cid:durableId="1859151642">
    <w:abstractNumId w:val="18"/>
  </w:num>
  <w:num w:numId="20" w16cid:durableId="1939943294">
    <w:abstractNumId w:val="14"/>
  </w:num>
  <w:num w:numId="21" w16cid:durableId="1441872011">
    <w:abstractNumId w:val="20"/>
  </w:num>
  <w:num w:numId="22" w16cid:durableId="16509378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4321"/>
    <w:rsid w:val="000172E5"/>
    <w:rsid w:val="00032DC8"/>
    <w:rsid w:val="00052382"/>
    <w:rsid w:val="00054FF9"/>
    <w:rsid w:val="0006568A"/>
    <w:rsid w:val="00076F0F"/>
    <w:rsid w:val="00084253"/>
    <w:rsid w:val="000A0490"/>
    <w:rsid w:val="000A71D8"/>
    <w:rsid w:val="000D1F49"/>
    <w:rsid w:val="000E0533"/>
    <w:rsid w:val="000F6C8A"/>
    <w:rsid w:val="0013700A"/>
    <w:rsid w:val="00141FA4"/>
    <w:rsid w:val="00165410"/>
    <w:rsid w:val="001727CA"/>
    <w:rsid w:val="001800AB"/>
    <w:rsid w:val="001A2874"/>
    <w:rsid w:val="001A37CB"/>
    <w:rsid w:val="001D480B"/>
    <w:rsid w:val="001D6233"/>
    <w:rsid w:val="001E5182"/>
    <w:rsid w:val="0020149C"/>
    <w:rsid w:val="0022255E"/>
    <w:rsid w:val="00223FFE"/>
    <w:rsid w:val="00234910"/>
    <w:rsid w:val="002B19CD"/>
    <w:rsid w:val="002B5430"/>
    <w:rsid w:val="002C272B"/>
    <w:rsid w:val="002C56E6"/>
    <w:rsid w:val="00311D4F"/>
    <w:rsid w:val="00335229"/>
    <w:rsid w:val="0034390E"/>
    <w:rsid w:val="00344849"/>
    <w:rsid w:val="00361E11"/>
    <w:rsid w:val="003769BA"/>
    <w:rsid w:val="003C72C6"/>
    <w:rsid w:val="003E4AD1"/>
    <w:rsid w:val="003F0847"/>
    <w:rsid w:val="0040090B"/>
    <w:rsid w:val="00404C0B"/>
    <w:rsid w:val="004070C0"/>
    <w:rsid w:val="004135B4"/>
    <w:rsid w:val="00417CA1"/>
    <w:rsid w:val="00427435"/>
    <w:rsid w:val="0046302A"/>
    <w:rsid w:val="00487D2D"/>
    <w:rsid w:val="004A4A22"/>
    <w:rsid w:val="004A66DF"/>
    <w:rsid w:val="004C4AE2"/>
    <w:rsid w:val="004D3BC8"/>
    <w:rsid w:val="004D5D62"/>
    <w:rsid w:val="00502E9C"/>
    <w:rsid w:val="005112D0"/>
    <w:rsid w:val="00514BA7"/>
    <w:rsid w:val="00543093"/>
    <w:rsid w:val="00561D42"/>
    <w:rsid w:val="00577E06"/>
    <w:rsid w:val="00583334"/>
    <w:rsid w:val="0059497B"/>
    <w:rsid w:val="005A3BF7"/>
    <w:rsid w:val="005D2B2F"/>
    <w:rsid w:val="005D7A1A"/>
    <w:rsid w:val="005F2035"/>
    <w:rsid w:val="005F23C0"/>
    <w:rsid w:val="005F7990"/>
    <w:rsid w:val="006145D8"/>
    <w:rsid w:val="0061738C"/>
    <w:rsid w:val="00637200"/>
    <w:rsid w:val="0063739C"/>
    <w:rsid w:val="00644F33"/>
    <w:rsid w:val="00654C59"/>
    <w:rsid w:val="00665571"/>
    <w:rsid w:val="006A2677"/>
    <w:rsid w:val="006C7E0B"/>
    <w:rsid w:val="006D3613"/>
    <w:rsid w:val="006D76AB"/>
    <w:rsid w:val="00712481"/>
    <w:rsid w:val="0071470D"/>
    <w:rsid w:val="007147D7"/>
    <w:rsid w:val="0071536B"/>
    <w:rsid w:val="00720137"/>
    <w:rsid w:val="0073065A"/>
    <w:rsid w:val="00735E8C"/>
    <w:rsid w:val="00770F25"/>
    <w:rsid w:val="00775281"/>
    <w:rsid w:val="00782722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0367D"/>
    <w:rsid w:val="0091229C"/>
    <w:rsid w:val="00940E73"/>
    <w:rsid w:val="009512C6"/>
    <w:rsid w:val="00951A5A"/>
    <w:rsid w:val="0097038E"/>
    <w:rsid w:val="009825AC"/>
    <w:rsid w:val="0098597D"/>
    <w:rsid w:val="009D5E11"/>
    <w:rsid w:val="009D6E03"/>
    <w:rsid w:val="009F0C5E"/>
    <w:rsid w:val="009F619A"/>
    <w:rsid w:val="009F6DDE"/>
    <w:rsid w:val="00A1714F"/>
    <w:rsid w:val="00A370A8"/>
    <w:rsid w:val="00A45F85"/>
    <w:rsid w:val="00B337A2"/>
    <w:rsid w:val="00B42844"/>
    <w:rsid w:val="00BB1D80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DF5675"/>
    <w:rsid w:val="00E04C36"/>
    <w:rsid w:val="00E07174"/>
    <w:rsid w:val="00E247E1"/>
    <w:rsid w:val="00E61C09"/>
    <w:rsid w:val="00EB2D34"/>
    <w:rsid w:val="00EB3B58"/>
    <w:rsid w:val="00EC2D3D"/>
    <w:rsid w:val="00EC7359"/>
    <w:rsid w:val="00EE3054"/>
    <w:rsid w:val="00F00606"/>
    <w:rsid w:val="00F01256"/>
    <w:rsid w:val="00F1714E"/>
    <w:rsid w:val="00F330B9"/>
    <w:rsid w:val="00F71458"/>
    <w:rsid w:val="00FC5BB2"/>
    <w:rsid w:val="00FC6818"/>
    <w:rsid w:val="00FC7475"/>
    <w:rsid w:val="00FD292B"/>
    <w:rsid w:val="00FE3552"/>
    <w:rsid w:val="00FE78A0"/>
    <w:rsid w:val="42D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005A92D"/>
  <w15:chartTrackingRefBased/>
  <w15:docId w15:val="{4F895BBF-9FA5-4681-8586-28D62008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BEA30F97D820439D797D8C177166E2" ma:contentTypeVersion="6" ma:contentTypeDescription="Utwórz nowy dokument." ma:contentTypeScope="" ma:versionID="c446230617a5f958f9a93d93f5a1b478">
  <xsd:schema xmlns:xsd="http://www.w3.org/2001/XMLSchema" xmlns:xs="http://www.w3.org/2001/XMLSchema" xmlns:p="http://schemas.microsoft.com/office/2006/metadata/properties" xmlns:ns2="746a5de7-2dd7-4f02-9e21-a4d4c759b20b" xmlns:ns3="f527c8fd-6cb9-486c-be69-e24f27345cfb" targetNamespace="http://schemas.microsoft.com/office/2006/metadata/properties" ma:root="true" ma:fieldsID="8e1a05c1b1d5b8110bffb5b9cb0ae96d" ns2:_="" ns3:_="">
    <xsd:import namespace="746a5de7-2dd7-4f02-9e21-a4d4c759b20b"/>
    <xsd:import namespace="f527c8fd-6cb9-486c-be69-e24f27345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a5de7-2dd7-4f02-9e21-a4d4c759b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7c8fd-6cb9-486c-be69-e24f27345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C112E-1818-4938-8E7D-D899E9387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a5de7-2dd7-4f02-9e21-a4d4c759b20b"/>
    <ds:schemaRef ds:uri="f527c8fd-6cb9-486c-be69-e24f27345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12</TotalTime>
  <Pages>1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Piotr Gertruda</cp:lastModifiedBy>
  <cp:revision>12</cp:revision>
  <dcterms:created xsi:type="dcterms:W3CDTF">2024-04-12T10:07:00Z</dcterms:created>
  <dcterms:modified xsi:type="dcterms:W3CDTF">2025-03-18T13:12:00Z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0x01010093BEA30F97D820439D797D8C177166E2</vt:lpwstr>
  </property>
</Properties>
</file>